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1C57D" w14:textId="7C050B42" w:rsidR="004617FB" w:rsidRPr="00161142" w:rsidRDefault="00582903" w:rsidP="00582903">
      <w:pPr>
        <w:pStyle w:val="Standard"/>
        <w:shd w:val="clear" w:color="auto" w:fill="FFE599"/>
        <w:tabs>
          <w:tab w:val="left" w:pos="1368"/>
          <w:tab w:val="center" w:pos="4819"/>
        </w:tabs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ab/>
      </w:r>
      <w:r w:rsidR="004617FB" w:rsidRPr="00161142">
        <w:rPr>
          <w:rFonts w:ascii="Times New Roman" w:hAnsi="Times New Roman" w:cs="Times New Roman"/>
          <w:b/>
          <w:bCs/>
        </w:rPr>
        <w:t>DOCUMENTO DE FORMALIZAÇÃO DE DEMANDA – DFD</w:t>
      </w:r>
    </w:p>
    <w:p w14:paraId="3392334A" w14:textId="77777777" w:rsidR="004617FB" w:rsidRPr="00161142" w:rsidRDefault="004617FB" w:rsidP="004617FB">
      <w:pPr>
        <w:pStyle w:val="Standard"/>
        <w:spacing w:line="276" w:lineRule="auto"/>
        <w:rPr>
          <w:rFonts w:ascii="Times New Roman" w:hAnsi="Times New Roman" w:cs="Times New Roman"/>
          <w:b/>
          <w:bCs/>
        </w:rPr>
      </w:pPr>
    </w:p>
    <w:p w14:paraId="26EAEEFB" w14:textId="77777777" w:rsidR="004617FB" w:rsidRPr="00161142" w:rsidRDefault="004617FB" w:rsidP="004617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bookmarkStart w:id="0" w:name="_Hlk109827064"/>
      <w:r w:rsidRPr="00161142">
        <w:rPr>
          <w:rFonts w:ascii="Times New Roman" w:hAnsi="Times New Roman" w:cs="Times New Roman"/>
          <w:b/>
          <w:bCs/>
        </w:rPr>
        <w:t>DADOS DA OBRA:</w:t>
      </w:r>
    </w:p>
    <w:p w14:paraId="1DDEDC51" w14:textId="77777777" w:rsidR="004617FB" w:rsidRPr="00161142" w:rsidRDefault="004617FB" w:rsidP="004617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>MUNICÍPIO: IPUIUNA – MINAS GERAIS.</w:t>
      </w:r>
    </w:p>
    <w:p w14:paraId="09B6CDB2" w14:textId="4EA4974A" w:rsidR="004617FB" w:rsidRPr="00161142" w:rsidRDefault="004617FB" w:rsidP="004617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 xml:space="preserve">OBJETO: </w:t>
      </w:r>
      <w:r w:rsidR="008A5CB3" w:rsidRPr="008A5CB3">
        <w:rPr>
          <w:rFonts w:ascii="Times New Roman" w:hAnsi="Times New Roman" w:cs="Times New Roman"/>
          <w:b/>
          <w:bCs/>
        </w:rPr>
        <w:t xml:space="preserve">CONTRATAÇÃO DE EMPRESA, EM REGIME DE EMPREITADA GLOBAL, PARA CONSTRUÇÃO DE CENTRO DE </w:t>
      </w:r>
      <w:r w:rsidR="00E0746F" w:rsidRPr="00957241">
        <w:rPr>
          <w:rFonts w:ascii="Times New Roman" w:hAnsi="Times New Roman" w:cs="Times New Roman"/>
          <w:b/>
          <w:bCs/>
        </w:rPr>
        <w:t>CONVIVÊNCIA</w:t>
      </w:r>
      <w:r w:rsidR="00E0746F">
        <w:rPr>
          <w:rFonts w:ascii="Times New Roman" w:hAnsi="Times New Roman" w:cs="Times New Roman"/>
          <w:b/>
          <w:bCs/>
        </w:rPr>
        <w:t xml:space="preserve"> – ETAPA 01</w:t>
      </w:r>
      <w:r w:rsidR="008A5CB3" w:rsidRPr="008A5CB3">
        <w:rPr>
          <w:rFonts w:ascii="Times New Roman" w:hAnsi="Times New Roman" w:cs="Times New Roman"/>
          <w:b/>
          <w:bCs/>
        </w:rPr>
        <w:t>, EM ATENDIMENTO AO DEPARTAMENTO DE ASSISTÊNCIA SOCIAL DA PREFEITURA MUNICIPAL DE IPUIUNA/MG</w:t>
      </w:r>
      <w:r w:rsidR="006D22AA" w:rsidRPr="00161142">
        <w:rPr>
          <w:rFonts w:ascii="Times New Roman" w:hAnsi="Times New Roman" w:cs="Times New Roman"/>
          <w:b/>
          <w:bCs/>
        </w:rPr>
        <w:t>.</w:t>
      </w:r>
    </w:p>
    <w:p w14:paraId="44FDD6F8" w14:textId="4BEBB012" w:rsidR="004617FB" w:rsidRPr="00161142" w:rsidRDefault="004617FB" w:rsidP="004617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 xml:space="preserve">LOCAL: </w:t>
      </w:r>
      <w:r w:rsidR="006D22AA" w:rsidRPr="00161142">
        <w:rPr>
          <w:rFonts w:ascii="Times New Roman" w:hAnsi="Times New Roman" w:cs="Times New Roman"/>
          <w:b/>
          <w:bCs/>
        </w:rPr>
        <w:t xml:space="preserve">CENTRO </w:t>
      </w:r>
      <w:r w:rsidRPr="00161142">
        <w:rPr>
          <w:rFonts w:ascii="Times New Roman" w:hAnsi="Times New Roman" w:cs="Times New Roman"/>
          <w:b/>
          <w:bCs/>
        </w:rPr>
        <w:t>– IPUIUNA/MG.</w:t>
      </w:r>
    </w:p>
    <w:bookmarkEnd w:id="0"/>
    <w:p w14:paraId="776DCE19" w14:textId="77777777" w:rsidR="004617FB" w:rsidRPr="00161142" w:rsidRDefault="004617FB" w:rsidP="004617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A887E22" w14:textId="77777777" w:rsidR="004617FB" w:rsidRPr="00161142" w:rsidRDefault="004617FB" w:rsidP="004617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 xml:space="preserve">SETORES REQUISITANTES: </w:t>
      </w:r>
    </w:p>
    <w:p w14:paraId="0CC5530A" w14:textId="1CACEC50" w:rsidR="006806AC" w:rsidRDefault="006806AC" w:rsidP="006806AC">
      <w:pPr>
        <w:pStyle w:val="Corpodetex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61142">
        <w:rPr>
          <w:rFonts w:ascii="Times New Roman" w:hAnsi="Times New Roman" w:cs="Times New Roman"/>
          <w:sz w:val="24"/>
          <w:szCs w:val="24"/>
        </w:rPr>
        <w:t>Departamento de Obras, Viação e Serviços Urbanos</w:t>
      </w:r>
    </w:p>
    <w:p w14:paraId="30F2735C" w14:textId="26E71408" w:rsidR="008A5CB3" w:rsidRPr="00161142" w:rsidRDefault="008A5CB3" w:rsidP="006806AC">
      <w:pPr>
        <w:pStyle w:val="Corpodetext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Secretaria Municiapal de Assistência Social</w:t>
      </w:r>
    </w:p>
    <w:p w14:paraId="64C797B7" w14:textId="77777777" w:rsidR="004617FB" w:rsidRPr="00161142" w:rsidRDefault="004617FB" w:rsidP="004617FB">
      <w:pPr>
        <w:pStyle w:val="Standard"/>
        <w:spacing w:line="276" w:lineRule="auto"/>
        <w:jc w:val="both"/>
        <w:rPr>
          <w:rFonts w:ascii="Times New Roman" w:eastAsia="Arial" w:hAnsi="Times New Roman" w:cs="Times New Roman"/>
          <w:kern w:val="0"/>
          <w:lang w:val="pt-PT" w:eastAsia="pt-PT" w:bidi="pt-PT"/>
        </w:rPr>
      </w:pPr>
    </w:p>
    <w:p w14:paraId="5814334D" w14:textId="295EDE51" w:rsidR="004617FB" w:rsidRPr="008A5CB3" w:rsidRDefault="004617FB" w:rsidP="004617FB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A5CB3">
        <w:rPr>
          <w:rFonts w:ascii="Times New Roman" w:hAnsi="Times New Roman" w:cs="Times New Roman"/>
          <w:bCs/>
        </w:rPr>
        <w:t>RESPONSÁVE</w:t>
      </w:r>
      <w:r w:rsidR="006806AC" w:rsidRPr="008A5CB3">
        <w:rPr>
          <w:rFonts w:ascii="Times New Roman" w:hAnsi="Times New Roman" w:cs="Times New Roman"/>
          <w:bCs/>
        </w:rPr>
        <w:t>L</w:t>
      </w:r>
      <w:r w:rsidRPr="008A5CB3">
        <w:rPr>
          <w:rFonts w:ascii="Times New Roman" w:hAnsi="Times New Roman" w:cs="Times New Roman"/>
          <w:bCs/>
        </w:rPr>
        <w:t xml:space="preserve"> PELA DEMANDA: </w:t>
      </w:r>
    </w:p>
    <w:p w14:paraId="1A00F96D" w14:textId="34712C78" w:rsidR="004617FB" w:rsidRPr="008A5CB3" w:rsidRDefault="004617FB" w:rsidP="004617FB">
      <w:pPr>
        <w:pStyle w:val="Corpodetex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5CB3">
        <w:rPr>
          <w:rFonts w:ascii="Times New Roman" w:hAnsi="Times New Roman" w:cs="Times New Roman"/>
          <w:sz w:val="24"/>
          <w:szCs w:val="24"/>
        </w:rPr>
        <w:t>Eng</w:t>
      </w:r>
      <w:r w:rsidR="00582903" w:rsidRPr="008A5CB3">
        <w:rPr>
          <w:rFonts w:ascii="Times New Roman" w:hAnsi="Times New Roman" w:cs="Times New Roman"/>
          <w:sz w:val="24"/>
          <w:szCs w:val="24"/>
        </w:rPr>
        <w:t>ª Civil Cibeles A. de Freitas Carvalho</w:t>
      </w:r>
    </w:p>
    <w:p w14:paraId="2EBB22DE" w14:textId="2006F0E7" w:rsidR="004617FB" w:rsidRPr="008A5CB3" w:rsidRDefault="008A5CB3" w:rsidP="008A5CB3">
      <w:pPr>
        <w:pStyle w:val="Standard"/>
        <w:rPr>
          <w:rFonts w:ascii="Times New Roman" w:hAnsi="Times New Roman" w:cs="Times New Roman"/>
          <w:bCs/>
        </w:rPr>
      </w:pPr>
      <w:r w:rsidRPr="008A5CB3">
        <w:rPr>
          <w:rFonts w:ascii="Times New Roman" w:hAnsi="Times New Roman" w:cs="Times New Roman"/>
          <w:bCs/>
        </w:rPr>
        <w:t>Valéria Fernanda da Silva Vilas Boas - Secretária Municipal de Assistência Social</w:t>
      </w:r>
    </w:p>
    <w:p w14:paraId="4554A476" w14:textId="77777777" w:rsidR="008A5CB3" w:rsidRPr="00161142" w:rsidRDefault="008A5CB3" w:rsidP="008A5CB3">
      <w:pPr>
        <w:pStyle w:val="Standard"/>
        <w:rPr>
          <w:rFonts w:ascii="Times New Roman" w:hAnsi="Times New Roman" w:cs="Times New Roman"/>
          <w:b/>
          <w:bCs/>
        </w:rPr>
      </w:pPr>
    </w:p>
    <w:p w14:paraId="5C356933" w14:textId="77777777" w:rsidR="004617FB" w:rsidRPr="00161142" w:rsidRDefault="004617FB" w:rsidP="004617FB">
      <w:pPr>
        <w:pStyle w:val="Standard"/>
        <w:shd w:val="clear" w:color="auto" w:fill="FFE599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>I. Objeto:</w:t>
      </w:r>
    </w:p>
    <w:p w14:paraId="0811BF78" w14:textId="77777777" w:rsidR="004617FB" w:rsidRPr="00161142" w:rsidRDefault="004617FB" w:rsidP="004617F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A02BCFD" w14:textId="516041E4" w:rsidR="006D22AA" w:rsidRPr="00161142" w:rsidRDefault="004617FB" w:rsidP="006D22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</w:rPr>
        <w:t xml:space="preserve">Constitui objeto da presente contratação a </w:t>
      </w:r>
      <w:bookmarkStart w:id="1" w:name="_Hlk151708741"/>
      <w:r w:rsidR="008A5CB3" w:rsidRPr="008A5CB3">
        <w:rPr>
          <w:rStyle w:val="m-5261629222207590307apple-converted-space"/>
          <w:rFonts w:ascii="Times New Roman" w:hAnsi="Times New Roman" w:cs="Times New Roman"/>
          <w:b/>
        </w:rPr>
        <w:t>CONTRATAÇÃO DE EMPRESA, EM REGIME DE EMPREITADA GLOBAL, PARA CONSTRUÇÃO DE CENTRO DE CONVIVÊNCIA, EM ATENDIMENTO AO DEPARTAMENTO DE ASSISTÊNCIA SOCIAL DA PREFEITURA MUNICIPAL DE IPUIUNA/MG</w:t>
      </w:r>
      <w:r w:rsidR="006D22AA" w:rsidRPr="00161142">
        <w:rPr>
          <w:rFonts w:ascii="Times New Roman" w:hAnsi="Times New Roman" w:cs="Times New Roman"/>
          <w:b/>
          <w:bCs/>
        </w:rPr>
        <w:t>.</w:t>
      </w:r>
    </w:p>
    <w:p w14:paraId="79F63954" w14:textId="464E042B" w:rsidR="00582903" w:rsidRPr="00161142" w:rsidRDefault="00582903" w:rsidP="006D22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96A587A" w14:textId="77777777" w:rsidR="004617FB" w:rsidRPr="00161142" w:rsidRDefault="004617FB" w:rsidP="004617FB">
      <w:pPr>
        <w:pStyle w:val="Standard"/>
        <w:shd w:val="clear" w:color="auto" w:fill="FFE599"/>
        <w:spacing w:line="360" w:lineRule="auto"/>
        <w:jc w:val="both"/>
        <w:rPr>
          <w:rFonts w:ascii="Times New Roman" w:hAnsi="Times New Roman" w:cs="Times New Roman"/>
        </w:rPr>
      </w:pPr>
      <w:r w:rsidRPr="00161142">
        <w:rPr>
          <w:rFonts w:ascii="Times New Roman" w:hAnsi="Times New Roman" w:cs="Times New Roman"/>
          <w:b/>
          <w:bCs/>
        </w:rPr>
        <w:t>II. Justificativa da necessidade da contratação e da solução esperada:</w:t>
      </w:r>
    </w:p>
    <w:bookmarkEnd w:id="1"/>
    <w:p w14:paraId="1E55AC7B" w14:textId="77777777" w:rsidR="00582903" w:rsidRPr="00161142" w:rsidRDefault="00582903" w:rsidP="0058290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693CE17E" w14:textId="78F266E1" w:rsidR="006D22AA" w:rsidRDefault="00DB37C7" w:rsidP="00D049FC">
      <w:pPr>
        <w:pStyle w:val="Standard"/>
        <w:spacing w:line="276" w:lineRule="auto"/>
        <w:jc w:val="both"/>
        <w:rPr>
          <w:rFonts w:ascii="Times New Roman" w:hAnsi="Times New Roman" w:cs="Times New Roman"/>
          <w:bCs/>
        </w:rPr>
      </w:pPr>
      <w:r w:rsidRPr="00161142">
        <w:rPr>
          <w:rFonts w:ascii="Times New Roman" w:hAnsi="Times New Roman" w:cs="Times New Roman"/>
        </w:rPr>
        <w:t xml:space="preserve">O presente projeto visa o atendimento ao disposto no plano de trabalho do </w:t>
      </w:r>
      <w:bookmarkStart w:id="2" w:name="_Hlk160025954"/>
      <w:r w:rsidR="008A5CB3" w:rsidRPr="008A5CB3">
        <w:rPr>
          <w:rFonts w:ascii="Times New Roman" w:hAnsi="Times New Roman" w:cs="Times New Roman"/>
          <w:bCs/>
        </w:rPr>
        <w:t>PLANO DE AÇÃO Nº 09032025-079578</w:t>
      </w:r>
      <w:r w:rsidR="006D22AA" w:rsidRPr="00161142">
        <w:rPr>
          <w:rFonts w:ascii="Times New Roman" w:hAnsi="Times New Roman" w:cs="Times New Roman"/>
          <w:bCs/>
        </w:rPr>
        <w:t xml:space="preserve"> –</w:t>
      </w:r>
      <w:r w:rsidR="008A5CB3">
        <w:rPr>
          <w:rFonts w:ascii="Times New Roman" w:hAnsi="Times New Roman" w:cs="Times New Roman"/>
          <w:bCs/>
        </w:rPr>
        <w:t xml:space="preserve"> TRANFEREGOV.BR</w:t>
      </w:r>
      <w:r w:rsidR="006D22AA" w:rsidRPr="00161142">
        <w:rPr>
          <w:rFonts w:ascii="Times New Roman" w:hAnsi="Times New Roman" w:cs="Times New Roman"/>
          <w:bCs/>
        </w:rPr>
        <w:t>.</w:t>
      </w:r>
    </w:p>
    <w:p w14:paraId="41088337" w14:textId="77777777" w:rsidR="008A5CB3" w:rsidRPr="008A5CB3" w:rsidRDefault="008A5CB3" w:rsidP="00D049F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8A5CB3">
        <w:rPr>
          <w:rFonts w:ascii="Times New Roman" w:eastAsia="Times New Roman" w:hAnsi="Times New Roman" w:cs="Times New Roman"/>
        </w:rPr>
        <w:t xml:space="preserve">A presente contratação justifica-se pela necessidade de implantação de um espaço público adequado destinado ao desenvolvimento de atividades </w:t>
      </w:r>
      <w:proofErr w:type="spellStart"/>
      <w:r w:rsidRPr="008A5CB3">
        <w:rPr>
          <w:rFonts w:ascii="Times New Roman" w:eastAsia="Times New Roman" w:hAnsi="Times New Roman" w:cs="Times New Roman"/>
        </w:rPr>
        <w:t>socioassistenciais</w:t>
      </w:r>
      <w:proofErr w:type="spellEnd"/>
      <w:r w:rsidRPr="008A5CB3">
        <w:rPr>
          <w:rFonts w:ascii="Times New Roman" w:eastAsia="Times New Roman" w:hAnsi="Times New Roman" w:cs="Times New Roman"/>
        </w:rPr>
        <w:t xml:space="preserve"> no Município de Ipuiúna/MG, em atendimento às demandas do Departamento de Assistência Social e às diretrizes estabelecidas pelo Sistema Único de Assistência Social – SUAS.</w:t>
      </w:r>
    </w:p>
    <w:p w14:paraId="7E9EAD18" w14:textId="77777777" w:rsidR="008A5CB3" w:rsidRPr="008A5CB3" w:rsidRDefault="008A5CB3" w:rsidP="00D049F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8A5CB3">
        <w:rPr>
          <w:rFonts w:ascii="Times New Roman" w:eastAsia="Times New Roman" w:hAnsi="Times New Roman" w:cs="Times New Roman"/>
        </w:rPr>
        <w:t xml:space="preserve">O projeto de construção do Centro de Convivência encontra-se vinculado ao </w:t>
      </w:r>
      <w:r w:rsidRPr="008A5CB3">
        <w:rPr>
          <w:rFonts w:ascii="Times New Roman" w:eastAsia="Times New Roman" w:hAnsi="Times New Roman" w:cs="Times New Roman"/>
          <w:b/>
          <w:bCs/>
        </w:rPr>
        <w:t>Plano de Ação nº 09032025-079578</w:t>
      </w:r>
      <w:r w:rsidRPr="008A5CB3">
        <w:rPr>
          <w:rFonts w:ascii="Times New Roman" w:eastAsia="Times New Roman" w:hAnsi="Times New Roman" w:cs="Times New Roman"/>
        </w:rPr>
        <w:t xml:space="preserve">, cadastrado na plataforma Transferegov.br, cujo objeto consiste na </w:t>
      </w:r>
      <w:r w:rsidRPr="008A5CB3">
        <w:rPr>
          <w:rFonts w:ascii="Times New Roman" w:eastAsia="Times New Roman" w:hAnsi="Times New Roman" w:cs="Times New Roman"/>
          <w:b/>
          <w:bCs/>
        </w:rPr>
        <w:t>construção de Centro Público de Convivência</w:t>
      </w:r>
      <w:r w:rsidRPr="008A5CB3">
        <w:rPr>
          <w:rFonts w:ascii="Times New Roman" w:eastAsia="Times New Roman" w:hAnsi="Times New Roman" w:cs="Times New Roman"/>
        </w:rPr>
        <w:t xml:space="preserve">, destinado ao fortalecimento da rede de serviços </w:t>
      </w:r>
      <w:proofErr w:type="spellStart"/>
      <w:r w:rsidRPr="008A5CB3">
        <w:rPr>
          <w:rFonts w:ascii="Times New Roman" w:eastAsia="Times New Roman" w:hAnsi="Times New Roman" w:cs="Times New Roman"/>
        </w:rPr>
        <w:t>socioassistenciais</w:t>
      </w:r>
      <w:proofErr w:type="spellEnd"/>
      <w:r w:rsidRPr="008A5CB3">
        <w:rPr>
          <w:rFonts w:ascii="Times New Roman" w:eastAsia="Times New Roman" w:hAnsi="Times New Roman" w:cs="Times New Roman"/>
        </w:rPr>
        <w:t xml:space="preserve"> do município. O referido plano prevê investimento no valor total de </w:t>
      </w:r>
      <w:r w:rsidRPr="008A5CB3">
        <w:rPr>
          <w:rFonts w:ascii="Times New Roman" w:eastAsia="Times New Roman" w:hAnsi="Times New Roman" w:cs="Times New Roman"/>
          <w:bCs/>
        </w:rPr>
        <w:t>R$ 792.000,00</w:t>
      </w:r>
      <w:r w:rsidRPr="008A5CB3">
        <w:rPr>
          <w:rFonts w:ascii="Times New Roman" w:eastAsia="Times New Roman" w:hAnsi="Times New Roman" w:cs="Times New Roman"/>
        </w:rPr>
        <w:t xml:space="preserve">, oriundo de emenda parlamentar, destinado especificamente à estruturação de equipamentos públicos voltados à assistência social, conforme classificação orçamentária </w:t>
      </w:r>
      <w:r w:rsidRPr="008A5CB3">
        <w:rPr>
          <w:rFonts w:ascii="Times New Roman" w:eastAsia="Times New Roman" w:hAnsi="Times New Roman" w:cs="Times New Roman"/>
          <w:bCs/>
        </w:rPr>
        <w:t>44905101 – Obras e Instalações: Construção de Equipamentos Públicos Comunitários</w:t>
      </w:r>
      <w:r w:rsidRPr="008A5CB3">
        <w:rPr>
          <w:rFonts w:ascii="Times New Roman" w:eastAsia="Times New Roman" w:hAnsi="Times New Roman" w:cs="Times New Roman"/>
        </w:rPr>
        <w:t xml:space="preserve">. </w:t>
      </w:r>
    </w:p>
    <w:p w14:paraId="07D7565A" w14:textId="77777777" w:rsidR="008A5CB3" w:rsidRPr="008A5CB3" w:rsidRDefault="008A5CB3" w:rsidP="00D049F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8A5CB3">
        <w:rPr>
          <w:rFonts w:ascii="Times New Roman" w:eastAsia="Times New Roman" w:hAnsi="Times New Roman" w:cs="Times New Roman"/>
        </w:rPr>
        <w:lastRenderedPageBreak/>
        <w:t xml:space="preserve">Nesse contexto, a construção do Centro de Convivência representa importante instrumento para a promoção de políticas públicas voltadas ao fortalecimento de vínculos familiares e comunitários, bem como para a oferta de serviços, programas e atividades </w:t>
      </w:r>
      <w:proofErr w:type="spellStart"/>
      <w:r w:rsidRPr="008A5CB3">
        <w:rPr>
          <w:rFonts w:ascii="Times New Roman" w:eastAsia="Times New Roman" w:hAnsi="Times New Roman" w:cs="Times New Roman"/>
        </w:rPr>
        <w:t>socioassistenciais</w:t>
      </w:r>
      <w:proofErr w:type="spellEnd"/>
      <w:r w:rsidRPr="008A5CB3">
        <w:rPr>
          <w:rFonts w:ascii="Times New Roman" w:eastAsia="Times New Roman" w:hAnsi="Times New Roman" w:cs="Times New Roman"/>
        </w:rPr>
        <w:t xml:space="preserve"> voltadas à população em situação de vulnerabilidade social. O equipamento público permitirá a realização de ações educativas, culturais, recreativas e de inclusão social, ampliando a capacidade de atendimento da rede </w:t>
      </w:r>
      <w:proofErr w:type="spellStart"/>
      <w:r w:rsidRPr="008A5CB3">
        <w:rPr>
          <w:rFonts w:ascii="Times New Roman" w:eastAsia="Times New Roman" w:hAnsi="Times New Roman" w:cs="Times New Roman"/>
        </w:rPr>
        <w:t>socioassistencial</w:t>
      </w:r>
      <w:proofErr w:type="spellEnd"/>
      <w:r w:rsidRPr="008A5CB3">
        <w:rPr>
          <w:rFonts w:ascii="Times New Roman" w:eastAsia="Times New Roman" w:hAnsi="Times New Roman" w:cs="Times New Roman"/>
        </w:rPr>
        <w:t xml:space="preserve"> municipal.</w:t>
      </w:r>
    </w:p>
    <w:p w14:paraId="6B1860E8" w14:textId="77777777" w:rsidR="008A5CB3" w:rsidRPr="008A5CB3" w:rsidRDefault="008A5CB3" w:rsidP="00D049F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8A5CB3">
        <w:rPr>
          <w:rFonts w:ascii="Times New Roman" w:eastAsia="Times New Roman" w:hAnsi="Times New Roman" w:cs="Times New Roman"/>
        </w:rPr>
        <w:t xml:space="preserve">Além disso, a implantação do referido espaço contribuirá significativamente para a melhoria da infraestrutura pública destinada à assistência social, proporcionando ambiente adequado para o desenvolvimento de atividades coletivas, oficinas, encontros comunitários e programas de fortalecimento de vínculos, atendendo crianças, adolescentes, idosos e demais grupos acompanhados pelos serviços </w:t>
      </w:r>
      <w:proofErr w:type="spellStart"/>
      <w:r w:rsidRPr="008A5CB3">
        <w:rPr>
          <w:rFonts w:ascii="Times New Roman" w:eastAsia="Times New Roman" w:hAnsi="Times New Roman" w:cs="Times New Roman"/>
        </w:rPr>
        <w:t>socioassistenciais</w:t>
      </w:r>
      <w:proofErr w:type="spellEnd"/>
      <w:r w:rsidRPr="008A5CB3">
        <w:rPr>
          <w:rFonts w:ascii="Times New Roman" w:eastAsia="Times New Roman" w:hAnsi="Times New Roman" w:cs="Times New Roman"/>
        </w:rPr>
        <w:t xml:space="preserve"> do município.</w:t>
      </w:r>
    </w:p>
    <w:p w14:paraId="214A968D" w14:textId="77777777" w:rsidR="008A5CB3" w:rsidRPr="008A5CB3" w:rsidRDefault="008A5CB3" w:rsidP="00D049F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8A5CB3">
        <w:rPr>
          <w:rFonts w:ascii="Times New Roman" w:eastAsia="Times New Roman" w:hAnsi="Times New Roman" w:cs="Times New Roman"/>
        </w:rPr>
        <w:t xml:space="preserve">A execução da obra em </w:t>
      </w:r>
      <w:r w:rsidRPr="008A5CB3">
        <w:rPr>
          <w:rFonts w:ascii="Times New Roman" w:eastAsia="Times New Roman" w:hAnsi="Times New Roman" w:cs="Times New Roman"/>
          <w:b/>
          <w:bCs/>
        </w:rPr>
        <w:t>regime de empreitada global</w:t>
      </w:r>
      <w:r w:rsidRPr="008A5CB3">
        <w:rPr>
          <w:rFonts w:ascii="Times New Roman" w:eastAsia="Times New Roman" w:hAnsi="Times New Roman" w:cs="Times New Roman"/>
        </w:rPr>
        <w:t xml:space="preserve"> mostra-se a alternativa mais adequada do ponto de vista técnico e administrativo, uma vez que possibilita maior eficiência na gestão da obra, previsibilidade de custos, melhor controle do cronograma físico-financeiro e responsabilização integral da empresa contratada pela execução dos serviços previstos no projeto.</w:t>
      </w:r>
    </w:p>
    <w:p w14:paraId="16C80D9A" w14:textId="7CEA2E07" w:rsidR="008A5CB3" w:rsidRPr="00161142" w:rsidRDefault="008A5CB3" w:rsidP="00E0746F">
      <w:pPr>
        <w:spacing w:before="100" w:beforeAutospacing="1" w:after="100" w:afterAutospacing="1" w:line="276" w:lineRule="auto"/>
        <w:rPr>
          <w:rFonts w:ascii="Times New Roman" w:hAnsi="Times New Roman" w:cs="Times New Roman"/>
          <w:b/>
          <w:bCs/>
        </w:rPr>
      </w:pPr>
      <w:r w:rsidRPr="008A5CB3">
        <w:rPr>
          <w:rFonts w:ascii="Times New Roman" w:eastAsia="Times New Roman" w:hAnsi="Times New Roman" w:cs="Times New Roman"/>
        </w:rPr>
        <w:t>Assim, a contratação de empresa especializada para execução da obra é medida necessária para garantir a correta aplicação dos recursos públicos disponibilizados, bem como assegurar a implantação de infraestrutura adequada para o fortalecimento das políticas públicas de assistência social no Município de Ipuiúna/MG, atendendo aos objetivos previstos no Plano de Ação aprovado e às necessidades da população local.</w:t>
      </w:r>
    </w:p>
    <w:bookmarkEnd w:id="2"/>
    <w:p w14:paraId="4EB99AA6" w14:textId="77777777" w:rsidR="004617FB" w:rsidRPr="00161142" w:rsidRDefault="004617FB" w:rsidP="004617FB">
      <w:pPr>
        <w:pStyle w:val="Standard"/>
        <w:shd w:val="clear" w:color="auto" w:fill="FFE599"/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161142">
        <w:rPr>
          <w:rFonts w:ascii="Times New Roman" w:hAnsi="Times New Roman" w:cs="Times New Roman"/>
          <w:b/>
          <w:bCs/>
        </w:rPr>
        <w:t>III</w:t>
      </w:r>
      <w:proofErr w:type="spellEnd"/>
      <w:r w:rsidRPr="00161142">
        <w:rPr>
          <w:rFonts w:ascii="Times New Roman" w:hAnsi="Times New Roman" w:cs="Times New Roman"/>
          <w:b/>
          <w:bCs/>
        </w:rPr>
        <w:t>. Da forma, especificação e quantidade de material a ser contratada:</w:t>
      </w:r>
    </w:p>
    <w:p w14:paraId="416EAA32" w14:textId="77777777" w:rsidR="004617FB" w:rsidRPr="00161142" w:rsidRDefault="004617FB" w:rsidP="004617F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DE75E1" w14:textId="0F4E2A5F" w:rsidR="00432614" w:rsidRPr="00161142" w:rsidRDefault="003D4637" w:rsidP="003D4637">
      <w:pPr>
        <w:pStyle w:val="Standard"/>
        <w:rPr>
          <w:rFonts w:ascii="Times New Roman" w:hAnsi="Times New Roman" w:cs="Times New Roman"/>
          <w:b/>
          <w:noProof/>
        </w:rPr>
      </w:pPr>
      <w:r w:rsidRPr="00161142">
        <w:rPr>
          <w:rFonts w:ascii="Times New Roman" w:hAnsi="Times New Roman" w:cs="Times New Roman"/>
          <w:b/>
          <w:noProof/>
        </w:rPr>
        <w:t xml:space="preserve">As quantidades de materiais foram levantadas tendo como base o projeto executivo de </w:t>
      </w:r>
      <w:r w:rsidR="00DB37C7" w:rsidRPr="00161142">
        <w:rPr>
          <w:rFonts w:ascii="Times New Roman" w:hAnsi="Times New Roman" w:cs="Times New Roman"/>
          <w:b/>
          <w:noProof/>
        </w:rPr>
        <w:t>obra</w:t>
      </w:r>
      <w:r w:rsidRPr="00161142">
        <w:rPr>
          <w:rFonts w:ascii="Times New Roman" w:hAnsi="Times New Roman" w:cs="Times New Roman"/>
          <w:b/>
          <w:noProof/>
        </w:rPr>
        <w:t xml:space="preserve"> e seus complementares.</w:t>
      </w:r>
    </w:p>
    <w:p w14:paraId="3D5CFC66" w14:textId="77777777" w:rsidR="00432614" w:rsidRPr="00161142" w:rsidRDefault="00432614" w:rsidP="00432614">
      <w:pPr>
        <w:pStyle w:val="Standard"/>
        <w:spacing w:line="360" w:lineRule="auto"/>
        <w:jc w:val="both"/>
        <w:rPr>
          <w:rFonts w:ascii="Times New Roman" w:hAnsi="Times New Roman" w:cs="Times New Roman"/>
          <w:b/>
          <w:noProof/>
        </w:rPr>
      </w:pPr>
    </w:p>
    <w:tbl>
      <w:tblPr>
        <w:tblW w:w="926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4"/>
        <w:gridCol w:w="6352"/>
      </w:tblGrid>
      <w:tr w:rsidR="004617FB" w:rsidRPr="00161142" w14:paraId="5051E8F3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C2771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EXIGÊNCIA DE AMOSTRAS OU PROTÓTIPO</w:t>
            </w:r>
          </w:p>
        </w:tc>
      </w:tr>
      <w:tr w:rsidR="004617FB" w:rsidRPr="00161142" w14:paraId="41B76186" w14:textId="77777777" w:rsidTr="00005F39">
        <w:trPr>
          <w:jc w:val="center"/>
        </w:trPr>
        <w:tc>
          <w:tcPr>
            <w:tcW w:w="2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29661" w14:textId="77777777" w:rsidR="004617FB" w:rsidRPr="00161142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1142">
              <w:rPr>
                <w:rFonts w:ascii="Times New Roman" w:hAnsi="Times New Roman" w:cs="Times New Roman"/>
              </w:rPr>
              <w:t>(    ) Sim</w:t>
            </w:r>
          </w:p>
        </w:tc>
        <w:tc>
          <w:tcPr>
            <w:tcW w:w="63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FADA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) Não</w:t>
            </w:r>
          </w:p>
        </w:tc>
      </w:tr>
      <w:tr w:rsidR="004617FB" w:rsidRPr="00161142" w14:paraId="35455081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533E9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HABILITAÇÃO ESPECÍFICA</w:t>
            </w:r>
          </w:p>
        </w:tc>
      </w:tr>
      <w:tr w:rsidR="004617FB" w:rsidRPr="00161142" w14:paraId="4F004967" w14:textId="77777777" w:rsidTr="00005F39">
        <w:trPr>
          <w:jc w:val="center"/>
        </w:trPr>
        <w:tc>
          <w:tcPr>
            <w:tcW w:w="2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3D0E" w14:textId="77777777" w:rsidR="004617FB" w:rsidRPr="00161142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1142">
              <w:rPr>
                <w:rFonts w:ascii="Times New Roman" w:eastAsia="Calibri" w:hAnsi="Times New Roman" w:cs="Times New Roman"/>
              </w:rPr>
              <w:t>( X</w:t>
            </w:r>
            <w:proofErr w:type="gramEnd"/>
            <w:r w:rsidRPr="00161142">
              <w:rPr>
                <w:rFonts w:ascii="Times New Roman" w:eastAsia="Calibri" w:hAnsi="Times New Roman" w:cs="Times New Roman"/>
              </w:rPr>
              <w:t xml:space="preserve">   ) Sim. Especificar:</w:t>
            </w:r>
          </w:p>
        </w:tc>
        <w:tc>
          <w:tcPr>
            <w:tcW w:w="63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13E8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proofErr w:type="gram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Não</w:t>
            </w:r>
          </w:p>
          <w:p w14:paraId="67AD929B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DE30BC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7FB" w:rsidRPr="00161142" w14:paraId="5D5134A0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DB98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RESPONSABILIDADES ESPECÍFICAS DA CONTRATADA</w:t>
            </w:r>
          </w:p>
        </w:tc>
      </w:tr>
      <w:tr w:rsidR="004617FB" w:rsidRPr="00161142" w14:paraId="7FA5E586" w14:textId="77777777" w:rsidTr="00005F39">
        <w:trPr>
          <w:jc w:val="center"/>
        </w:trPr>
        <w:tc>
          <w:tcPr>
            <w:tcW w:w="2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D93C" w14:textId="2B04317C" w:rsidR="004617FB" w:rsidRPr="00161142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1142">
              <w:rPr>
                <w:rFonts w:ascii="Times New Roman" w:eastAsia="Calibri" w:hAnsi="Times New Roman" w:cs="Times New Roman"/>
              </w:rPr>
              <w:t>(  X</w:t>
            </w:r>
            <w:proofErr w:type="gramEnd"/>
            <w:r w:rsidRPr="00161142">
              <w:rPr>
                <w:rFonts w:ascii="Times New Roman" w:eastAsia="Calibri" w:hAnsi="Times New Roman" w:cs="Times New Roman"/>
              </w:rPr>
              <w:t xml:space="preserve">  ) Sim. Especificar: </w:t>
            </w:r>
          </w:p>
        </w:tc>
        <w:tc>
          <w:tcPr>
            <w:tcW w:w="63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96FB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) Não</w:t>
            </w:r>
          </w:p>
          <w:p w14:paraId="2FDB0043" w14:textId="77777777" w:rsidR="004617FB" w:rsidRPr="00E0746F" w:rsidRDefault="004617FB" w:rsidP="00005F3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3B8" w:rsidRPr="00161142" w14:paraId="0BD04E5B" w14:textId="77777777" w:rsidTr="00B540EA">
        <w:trPr>
          <w:jc w:val="center"/>
        </w:trPr>
        <w:tc>
          <w:tcPr>
            <w:tcW w:w="9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40392" w14:textId="77777777" w:rsidR="003B63B8" w:rsidRPr="00E0746F" w:rsidRDefault="003B63B8" w:rsidP="003B63B8">
            <w:pPr>
              <w:pStyle w:val="PargrafodaLista"/>
              <w:widowControl w:val="0"/>
              <w:numPr>
                <w:ilvl w:val="0"/>
                <w:numId w:val="9"/>
              </w:numPr>
              <w:tabs>
                <w:tab w:val="left" w:pos="861"/>
              </w:tabs>
              <w:autoSpaceDE w:val="0"/>
              <w:autoSpaceDN w:val="0"/>
              <w:spacing w:before="131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Certificado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Registro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da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empresa</w:t>
            </w:r>
            <w:r w:rsidRPr="00E0746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junto ao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CREA</w:t>
            </w:r>
            <w:r w:rsidRPr="00E0746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ou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CAU</w:t>
            </w:r>
            <w:proofErr w:type="spell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229D567" w14:textId="77777777" w:rsidR="003B63B8" w:rsidRPr="00E0746F" w:rsidRDefault="003B63B8" w:rsidP="003B63B8">
            <w:pPr>
              <w:pStyle w:val="Corpodetexto"/>
              <w:spacing w:before="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EC9054" w14:textId="77777777" w:rsidR="003B63B8" w:rsidRPr="00E0746F" w:rsidRDefault="003B63B8" w:rsidP="003B63B8">
            <w:pPr>
              <w:pStyle w:val="PargrafodaLista"/>
              <w:widowControl w:val="0"/>
              <w:numPr>
                <w:ilvl w:val="0"/>
                <w:numId w:val="9"/>
              </w:numPr>
              <w:tabs>
                <w:tab w:val="left" w:pos="926"/>
              </w:tabs>
              <w:autoSpaceDE w:val="0"/>
              <w:autoSpaceDN w:val="0"/>
              <w:ind w:right="141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Prova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possuir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seu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quadro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dirigente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ou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pessoal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permanente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com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vínculo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empregatício, na data de entrega da proposta, profissional de nível superior com formação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em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engenharia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civil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e/ou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arquitetura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responsável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técnico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licitante,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detentor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atestados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devidamente registrados na entidade profissional competente relativo à execução de serviços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públicos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e/ou privados.</w:t>
            </w:r>
          </w:p>
          <w:p w14:paraId="3369E465" w14:textId="77777777" w:rsidR="003B63B8" w:rsidRPr="00E0746F" w:rsidRDefault="003B63B8" w:rsidP="003B63B8">
            <w:pPr>
              <w:pStyle w:val="PargrafodaLista"/>
              <w:widowControl w:val="0"/>
              <w:numPr>
                <w:ilvl w:val="0"/>
                <w:numId w:val="9"/>
              </w:numPr>
              <w:tabs>
                <w:tab w:val="left" w:pos="1062"/>
              </w:tabs>
              <w:autoSpaceDE w:val="0"/>
              <w:autoSpaceDN w:val="0"/>
              <w:ind w:right="145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 vínculo empregatício será comprovado mediante apresentação de cópia autenticada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da ficha de registro de empregado, juntamente com cópia autenticada da carteira de trabalho do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empregado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que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permitam</w:t>
            </w:r>
            <w:r w:rsidRPr="00E0746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comprovar 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vínculo</w:t>
            </w:r>
            <w:r w:rsidRPr="00E0746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com a empresa.</w:t>
            </w:r>
          </w:p>
          <w:p w14:paraId="006BD687" w14:textId="77777777" w:rsidR="003B63B8" w:rsidRPr="00E0746F" w:rsidRDefault="003B63B8" w:rsidP="003B63B8">
            <w:pPr>
              <w:pStyle w:val="PargrafodaLista"/>
              <w:widowControl w:val="0"/>
              <w:tabs>
                <w:tab w:val="left" w:pos="1041"/>
              </w:tabs>
              <w:autoSpaceDE w:val="0"/>
              <w:autoSpaceDN w:val="0"/>
              <w:spacing w:before="1"/>
              <w:ind w:left="878" w:right="14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Também será considerado para efeito de vínculo empregatício, contrato de prestação de</w:t>
            </w:r>
            <w:r w:rsidRPr="00E0746F">
              <w:rPr>
                <w:rFonts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serviços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 vigor, com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firmas reconhecidas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todos os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assinantes (cópia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autenticada).</w:t>
            </w:r>
          </w:p>
          <w:p w14:paraId="4411B8BB" w14:textId="77777777" w:rsidR="003B63B8" w:rsidRPr="00E0746F" w:rsidRDefault="003B63B8" w:rsidP="003B63B8">
            <w:pPr>
              <w:pStyle w:val="PargrafodaLista"/>
              <w:widowControl w:val="0"/>
              <w:tabs>
                <w:tab w:val="left" w:pos="1041"/>
              </w:tabs>
              <w:autoSpaceDE w:val="0"/>
              <w:autoSpaceDN w:val="0"/>
              <w:spacing w:before="10"/>
              <w:ind w:left="878" w:right="147"/>
              <w:contextualSpacing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Cópia autenticada da ata de eleição ou do contrato social e última alteração, conforme o</w:t>
            </w:r>
            <w:r w:rsidRPr="00E0746F">
              <w:rPr>
                <w:rFonts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caso, a fim de comprovar investidura no cargo nos casos em que sócio proprietário ou dirigente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empresa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como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responsável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técnico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(caso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já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tenha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sido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apresentado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não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há</w:t>
            </w:r>
            <w:r w:rsidRPr="00E0746F">
              <w:rPr>
                <w:rFonts w:ascii="Times New Roman" w:hAnsi="Times New Roman" w:cs="Times New Roman"/>
                <w:spacing w:val="60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necessidade</w:t>
            </w:r>
            <w:r w:rsidRPr="00E0746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inserir no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sistema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 duplicidade).</w:t>
            </w:r>
          </w:p>
          <w:p w14:paraId="76E8C6E8" w14:textId="77777777" w:rsidR="003B63B8" w:rsidRPr="00E0746F" w:rsidRDefault="003B63B8" w:rsidP="003B63B8">
            <w:pPr>
              <w:pStyle w:val="PargrafodaLista"/>
              <w:widowControl w:val="0"/>
              <w:numPr>
                <w:ilvl w:val="0"/>
                <w:numId w:val="9"/>
              </w:numPr>
              <w:tabs>
                <w:tab w:val="left" w:pos="866"/>
              </w:tabs>
              <w:autoSpaceDE w:val="0"/>
              <w:autoSpaceDN w:val="0"/>
              <w:ind w:right="146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Os profissionais indicados pela licitante para fins de comprovação da capacitação técnica</w:t>
            </w:r>
            <w:r w:rsidRPr="00E0746F">
              <w:rPr>
                <w:rFonts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deverão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assumir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compromisso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participar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das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obras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serviços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licitados,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através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declaração, reconhecendo a possibilidade de substituição apenas por profissionais de experiência</w:t>
            </w:r>
            <w:r w:rsidRPr="00E0746F">
              <w:rPr>
                <w:rFonts w:ascii="Times New Roman" w:hAnsi="Times New Roman" w:cs="Times New Roman"/>
                <w:spacing w:val="-57"/>
                <w:sz w:val="22"/>
                <w:szCs w:val="22"/>
              </w:rPr>
              <w:t xml:space="preserve">   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equivalente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ou superior,</w:t>
            </w:r>
            <w:r w:rsidRPr="00E0746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desde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que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aprovada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pela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Prefeitura</w:t>
            </w:r>
            <w:r w:rsidRPr="00E0746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Ipuiúna /MG.</w:t>
            </w:r>
          </w:p>
          <w:p w14:paraId="5B23A9F1" w14:textId="77777777" w:rsidR="003B63B8" w:rsidRPr="00E0746F" w:rsidRDefault="003B63B8" w:rsidP="003B63B8">
            <w:pPr>
              <w:pStyle w:val="PargrafodaLista"/>
              <w:widowControl w:val="0"/>
              <w:tabs>
                <w:tab w:val="left" w:pos="1134"/>
              </w:tabs>
              <w:autoSpaceDE w:val="0"/>
              <w:autoSpaceDN w:val="0"/>
              <w:ind w:left="140" w:right="144" w:firstLine="738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Termo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compromisso: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profissionais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indicados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pela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licitante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para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fins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comprovação da capacitação técnica, deverão assumir o compromisso de participar das obras 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serviços</w:t>
            </w:r>
            <w:r w:rsidRPr="00E0746F">
              <w:rPr>
                <w:rFonts w:ascii="Times New Roman" w:hAnsi="Times New Roman" w:cs="Times New Roman"/>
                <w:spacing w:val="34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licitados,</w:t>
            </w:r>
            <w:r w:rsidRPr="00E0746F">
              <w:rPr>
                <w:rFonts w:ascii="Times New Roman" w:hAnsi="Times New Roman" w:cs="Times New Roman"/>
                <w:spacing w:val="34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através</w:t>
            </w:r>
            <w:r w:rsidRPr="00E0746F">
              <w:rPr>
                <w:rFonts w:ascii="Times New Roman" w:hAnsi="Times New Roman" w:cs="Times New Roman"/>
                <w:spacing w:val="34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3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declaração,</w:t>
            </w:r>
            <w:r w:rsidRPr="00E0746F">
              <w:rPr>
                <w:rFonts w:ascii="Times New Roman" w:hAnsi="Times New Roman" w:cs="Times New Roman"/>
                <w:spacing w:val="33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reconhecendo</w:t>
            </w:r>
            <w:r w:rsidRPr="00E0746F">
              <w:rPr>
                <w:rFonts w:ascii="Times New Roman" w:hAnsi="Times New Roman" w:cs="Times New Roman"/>
                <w:spacing w:val="33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0746F">
              <w:rPr>
                <w:rFonts w:ascii="Times New Roman" w:hAnsi="Times New Roman" w:cs="Times New Roman"/>
                <w:spacing w:val="3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possibilidade</w:t>
            </w:r>
            <w:r w:rsidRPr="00E0746F">
              <w:rPr>
                <w:rFonts w:ascii="Times New Roman" w:hAnsi="Times New Roman" w:cs="Times New Roman"/>
                <w:spacing w:val="3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E0746F">
              <w:rPr>
                <w:rFonts w:ascii="Times New Roman" w:hAnsi="Times New Roman" w:cs="Times New Roman"/>
                <w:spacing w:val="33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substituição</w:t>
            </w:r>
            <w:r w:rsidRPr="00E0746F">
              <w:rPr>
                <w:rFonts w:ascii="Times New Roman" w:hAnsi="Times New Roman" w:cs="Times New Roman"/>
                <w:spacing w:val="33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apenas</w:t>
            </w:r>
            <w:r w:rsidRPr="00E0746F">
              <w:rPr>
                <w:rFonts w:ascii="Times New Roman" w:hAnsi="Times New Roman" w:cs="Times New Roman"/>
                <w:spacing w:val="-58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por profissionais de experiência equivalente ou superior, desde que aprovada pela Prefeitura de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Ipuiúna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/MG. </w:t>
            </w:r>
          </w:p>
          <w:p w14:paraId="023B5F8A" w14:textId="77777777" w:rsidR="003B63B8" w:rsidRPr="00E0746F" w:rsidRDefault="003B63B8" w:rsidP="003B63B8">
            <w:pPr>
              <w:pStyle w:val="PargrafodaLista"/>
              <w:widowControl w:val="0"/>
              <w:numPr>
                <w:ilvl w:val="0"/>
                <w:numId w:val="9"/>
              </w:numPr>
              <w:tabs>
                <w:tab w:val="left" w:pos="880"/>
              </w:tabs>
              <w:autoSpaceDE w:val="0"/>
              <w:autoSpaceDN w:val="0"/>
              <w:spacing w:before="2"/>
              <w:ind w:right="141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>Para fins de comprovação da qualificação técnico-operacional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, a licitante deverá apresentar ao menos 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>1 (um) atestado de capacidade técnica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, emitido por pessoa jurídica de direito público ou privado, que comprove a execução, com desempenho satisfatório, de serviços com características semelhantes às do objeto desta licitação, nos seguintes quantitativos mínimos:</w:t>
            </w: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01"/>
              <w:gridCol w:w="4394"/>
              <w:gridCol w:w="3285"/>
            </w:tblGrid>
            <w:tr w:rsidR="003B63B8" w:rsidRPr="00E0746F" w14:paraId="0D4CC623" w14:textId="77777777" w:rsidTr="00975406">
              <w:trPr>
                <w:jc w:val="center"/>
              </w:trPr>
              <w:tc>
                <w:tcPr>
                  <w:tcW w:w="1101" w:type="dxa"/>
                </w:tcPr>
                <w:p w14:paraId="3ACCF492" w14:textId="77777777" w:rsidR="003B63B8" w:rsidRPr="00E0746F" w:rsidRDefault="003B63B8" w:rsidP="003B63B8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Item </w:t>
                  </w:r>
                </w:p>
              </w:tc>
              <w:tc>
                <w:tcPr>
                  <w:tcW w:w="4394" w:type="dxa"/>
                </w:tcPr>
                <w:p w14:paraId="63CF4ACC" w14:textId="77777777" w:rsidR="003B63B8" w:rsidRPr="00E0746F" w:rsidRDefault="003B63B8" w:rsidP="003B63B8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Serviço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                 </w:t>
                  </w:r>
                </w:p>
              </w:tc>
              <w:tc>
                <w:tcPr>
                  <w:tcW w:w="3285" w:type="dxa"/>
                </w:tcPr>
                <w:p w14:paraId="22756913" w14:textId="77777777" w:rsidR="003B63B8" w:rsidRPr="00E0746F" w:rsidRDefault="003B63B8" w:rsidP="003B63B8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Quantitativo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mínimo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exigido</w:t>
                  </w:r>
                  <w:proofErr w:type="spellEnd"/>
                </w:p>
              </w:tc>
            </w:tr>
            <w:tr w:rsidR="003B63B8" w:rsidRPr="00E0746F" w14:paraId="4DCEA7CC" w14:textId="77777777" w:rsidTr="00975406">
              <w:trPr>
                <w:jc w:val="center"/>
              </w:trPr>
              <w:tc>
                <w:tcPr>
                  <w:tcW w:w="1101" w:type="dxa"/>
                </w:tcPr>
                <w:p w14:paraId="5559E416" w14:textId="77777777" w:rsidR="003B63B8" w:rsidRPr="00E0746F" w:rsidRDefault="003B63B8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24C8A2E2" w14:textId="69356BB1" w:rsidR="006D7720" w:rsidRPr="00E0746F" w:rsidRDefault="006D7720" w:rsidP="006D7720">
                  <w:pPr>
                    <w:shd w:val="clear" w:color="auto" w:fill="FFFFFF"/>
                    <w:spacing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Fundação</w:t>
                  </w:r>
                  <w:proofErr w:type="spellEnd"/>
                </w:p>
                <w:p w14:paraId="35B46CF9" w14:textId="401D90AB" w:rsidR="007F6883" w:rsidRPr="00E0746F" w:rsidRDefault="006D7720" w:rsidP="006D7720">
                  <w:pPr>
                    <w:shd w:val="clear" w:color="auto" w:fill="FFFFFF"/>
                    <w:spacing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•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Estaca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Hélice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Contínua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Monitorada</w:t>
                  </w:r>
                  <w:proofErr w:type="spellEnd"/>
                </w:p>
                <w:p w14:paraId="77F82F2C" w14:textId="616DDDB8" w:rsidR="003B63B8" w:rsidRPr="00E0746F" w:rsidRDefault="007F6883" w:rsidP="007F6883">
                  <w:pPr>
                    <w:shd w:val="clear" w:color="auto" w:fill="FFFFFF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Comprovação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serviços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fundações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profundas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do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tipo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hélice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contínua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monitorada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em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quantitativo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mínimo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de:</w:t>
                  </w:r>
                </w:p>
                <w:p w14:paraId="0736ACC4" w14:textId="77777777" w:rsidR="003B63B8" w:rsidRPr="00E0746F" w:rsidRDefault="003B63B8" w:rsidP="003B63B8">
                  <w:pPr>
                    <w:shd w:val="clear" w:color="auto" w:fill="FFFFFF"/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285" w:type="dxa"/>
                </w:tcPr>
                <w:p w14:paraId="10BA1545" w14:textId="2AC7B88E" w:rsidR="003B63B8" w:rsidRPr="00E0746F" w:rsidRDefault="006D7720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100 metros </w:t>
                  </w:r>
                  <w:proofErr w:type="spellStart"/>
                  <w:r w:rsidRPr="00E0746F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lineares</w:t>
                  </w:r>
                  <w:proofErr w:type="spellEnd"/>
                </w:p>
              </w:tc>
            </w:tr>
            <w:tr w:rsidR="003B63B8" w:rsidRPr="00E0746F" w14:paraId="6B2BC75D" w14:textId="77777777" w:rsidTr="00975406">
              <w:trPr>
                <w:jc w:val="center"/>
              </w:trPr>
              <w:tc>
                <w:tcPr>
                  <w:tcW w:w="1101" w:type="dxa"/>
                </w:tcPr>
                <w:p w14:paraId="0C080BA3" w14:textId="77777777" w:rsidR="003B63B8" w:rsidRPr="00E0746F" w:rsidRDefault="003B63B8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3F5ADD6D" w14:textId="4BCCCEA7" w:rsidR="00A40326" w:rsidRPr="00E0746F" w:rsidRDefault="00A40326" w:rsidP="00A4032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Estrutura</w:t>
                  </w:r>
                  <w:proofErr w:type="spellEnd"/>
                </w:p>
                <w:p w14:paraId="04D0BEFB" w14:textId="1BED6A5A" w:rsidR="007F6883" w:rsidRPr="00E0746F" w:rsidRDefault="00A40326" w:rsidP="00A4032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Fornecimento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montagem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Estrutura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Metálica</w:t>
                  </w:r>
                  <w:proofErr w:type="spellEnd"/>
                </w:p>
                <w:p w14:paraId="13E4832E" w14:textId="17E060F2" w:rsidR="003B63B8" w:rsidRPr="00E0746F" w:rsidRDefault="007F6883" w:rsidP="007F688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Comprovação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serviços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fabricação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e/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ou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montagem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estrutura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metálica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em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quantitativo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mínimo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de:</w:t>
                  </w:r>
                </w:p>
              </w:tc>
              <w:tc>
                <w:tcPr>
                  <w:tcW w:w="3285" w:type="dxa"/>
                </w:tcPr>
                <w:p w14:paraId="408937BB" w14:textId="5BCA9B4F" w:rsidR="003B63B8" w:rsidRPr="00E0746F" w:rsidRDefault="00A40326" w:rsidP="00A40326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4.822 kg </w:t>
                  </w:r>
                  <w:r w:rsidR="007F6883"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(</w:t>
                  </w:r>
                  <w:proofErr w:type="spellStart"/>
                  <w:r w:rsidR="007F6883"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quatro</w:t>
                  </w:r>
                  <w:proofErr w:type="spellEnd"/>
                  <w:r w:rsidR="007F6883"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mil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oitocentos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vinte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dois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quilos</w:t>
                  </w:r>
                  <w:proofErr w:type="spellEnd"/>
                  <w:r w:rsidR="007F6883"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),</w:t>
                  </w:r>
                </w:p>
              </w:tc>
            </w:tr>
            <w:tr w:rsidR="003B63B8" w:rsidRPr="00E0746F" w14:paraId="060985D3" w14:textId="77777777" w:rsidTr="00975406">
              <w:trPr>
                <w:jc w:val="center"/>
              </w:trPr>
              <w:tc>
                <w:tcPr>
                  <w:tcW w:w="1101" w:type="dxa"/>
                </w:tcPr>
                <w:p w14:paraId="098C311A" w14:textId="77777777" w:rsidR="003B63B8" w:rsidRPr="00E0746F" w:rsidRDefault="003B63B8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3</w:t>
                  </w:r>
                </w:p>
              </w:tc>
              <w:tc>
                <w:tcPr>
                  <w:tcW w:w="4394" w:type="dxa"/>
                </w:tcPr>
                <w:p w14:paraId="1F360FCD" w14:textId="77777777" w:rsidR="00A40326" w:rsidRPr="00E0746F" w:rsidRDefault="00A40326" w:rsidP="00A4032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Cobertura</w:t>
                  </w:r>
                  <w:proofErr w:type="spellEnd"/>
                </w:p>
                <w:p w14:paraId="7AE2A629" w14:textId="7808F174" w:rsidR="007F6883" w:rsidRPr="00E0746F" w:rsidRDefault="00A40326" w:rsidP="00A4032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Telhamento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com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Telha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Sanduíche</w:t>
                  </w:r>
                  <w:proofErr w:type="spellEnd"/>
                </w:p>
                <w:p w14:paraId="73F2ECD2" w14:textId="720B4301" w:rsidR="003B63B8" w:rsidRPr="00E0746F" w:rsidRDefault="007F6883" w:rsidP="007F688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Comprovação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serviços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fornecimento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e/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ou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instalação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cobertura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metálica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termoacústica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tipo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telha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metálica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sanduíche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ou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sistema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equivalente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em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quantitativo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mínimo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de:</w:t>
                  </w:r>
                </w:p>
              </w:tc>
              <w:tc>
                <w:tcPr>
                  <w:tcW w:w="3285" w:type="dxa"/>
                </w:tcPr>
                <w:p w14:paraId="497419AB" w14:textId="6B5827B2" w:rsidR="003B63B8" w:rsidRPr="00E0746F" w:rsidRDefault="00A40326" w:rsidP="00A40326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268 kg </w:t>
                  </w:r>
                  <w:r w:rsidR="007F6883"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(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duzentos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sessenta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oito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kg</w:t>
                  </w:r>
                  <w:r w:rsidR="007F6883"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</w:tr>
            <w:tr w:rsidR="003B63B8" w:rsidRPr="00E0746F" w14:paraId="19AA142A" w14:textId="77777777" w:rsidTr="00975406">
              <w:trPr>
                <w:jc w:val="center"/>
              </w:trPr>
              <w:tc>
                <w:tcPr>
                  <w:tcW w:w="1101" w:type="dxa"/>
                </w:tcPr>
                <w:p w14:paraId="365F94D1" w14:textId="77777777" w:rsidR="003B63B8" w:rsidRPr="00E0746F" w:rsidRDefault="003B63B8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394" w:type="dxa"/>
                </w:tcPr>
                <w:p w14:paraId="1C121EEC" w14:textId="77777777" w:rsidR="00A40326" w:rsidRPr="00E0746F" w:rsidRDefault="00A40326" w:rsidP="00A4032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1.2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Alvenaria</w:t>
                  </w:r>
                  <w:proofErr w:type="spellEnd"/>
                </w:p>
                <w:p w14:paraId="3670FDAB" w14:textId="3CBEFCB1" w:rsidR="003B63B8" w:rsidRPr="00E0746F" w:rsidRDefault="00A40326" w:rsidP="00A40326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Alvenaria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Vedação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em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quantitativo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mínimo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de:</w:t>
                  </w:r>
                </w:p>
              </w:tc>
              <w:tc>
                <w:tcPr>
                  <w:tcW w:w="3285" w:type="dxa"/>
                </w:tcPr>
                <w:p w14:paraId="27C05C85" w14:textId="751C22B9" w:rsidR="003B63B8" w:rsidRPr="00E0746F" w:rsidRDefault="00A40326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366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m²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trezentos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sessenta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seis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metros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quadrados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</w:tr>
            <w:tr w:rsidR="007F6883" w:rsidRPr="00E0746F" w14:paraId="788D1687" w14:textId="77777777" w:rsidTr="00975406">
              <w:trPr>
                <w:jc w:val="center"/>
              </w:trPr>
              <w:tc>
                <w:tcPr>
                  <w:tcW w:w="1101" w:type="dxa"/>
                </w:tcPr>
                <w:p w14:paraId="6DC6ADC5" w14:textId="38F3C81A" w:rsidR="007F6883" w:rsidRPr="00E0746F" w:rsidRDefault="007F6883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14:paraId="2620E64C" w14:textId="4F77DB57" w:rsidR="00A40326" w:rsidRPr="00E0746F" w:rsidRDefault="00A40326" w:rsidP="00A4032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Revestimento</w:t>
                  </w:r>
                  <w:proofErr w:type="spellEnd"/>
                </w:p>
                <w:p w14:paraId="3931DD1F" w14:textId="77777777" w:rsidR="007F6883" w:rsidRPr="00E0746F" w:rsidRDefault="00A40326" w:rsidP="00A4032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Reboco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/ Massa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Única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, com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acesso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por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andaime</w:t>
                  </w:r>
                  <w:proofErr w:type="spellEnd"/>
                </w:p>
                <w:p w14:paraId="7A053FDC" w14:textId="73293587" w:rsidR="00A4776A" w:rsidRPr="00E0746F" w:rsidRDefault="00A4776A" w:rsidP="00A40326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Comprovação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execução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serviços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reboco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com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acesso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por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andaime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em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quantitative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mínimo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de:</w:t>
                  </w:r>
                </w:p>
              </w:tc>
              <w:tc>
                <w:tcPr>
                  <w:tcW w:w="3285" w:type="dxa"/>
                </w:tcPr>
                <w:p w14:paraId="366FC2B3" w14:textId="7985C4AA" w:rsidR="007F6883" w:rsidRPr="00E0746F" w:rsidRDefault="00A4776A" w:rsidP="003B63B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81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m²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oitenta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 um metros </w:t>
                  </w:r>
                  <w:proofErr w:type="spellStart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quadrados</w:t>
                  </w:r>
                  <w:proofErr w:type="spellEnd"/>
                  <w:r w:rsidRPr="00E074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2CD44B6D" w14:textId="77777777" w:rsidR="003B63B8" w:rsidRPr="00E0746F" w:rsidRDefault="003B63B8" w:rsidP="003B63B8">
            <w:pPr>
              <w:pStyle w:val="PargrafodaLista"/>
              <w:tabs>
                <w:tab w:val="left" w:pos="880"/>
              </w:tabs>
              <w:spacing w:before="2"/>
              <w:ind w:left="142" w:right="14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5E68F7" w14:textId="11A0CBB2" w:rsidR="003B63B8" w:rsidRPr="00E0746F" w:rsidRDefault="003B63B8" w:rsidP="003B63B8">
            <w:pPr>
              <w:pStyle w:val="PargrafodaLista"/>
              <w:numPr>
                <w:ilvl w:val="0"/>
                <w:numId w:val="9"/>
              </w:numPr>
              <w:tabs>
                <w:tab w:val="left" w:pos="880"/>
              </w:tabs>
              <w:spacing w:before="2"/>
              <w:ind w:right="141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 atestado apresentado deverá comprovar a execução do</w:t>
            </w:r>
            <w:r w:rsidR="007F6883" w:rsidRPr="00E0746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serviços acima descritos, A exigência dos quantitativos mínimos visa assegurar a capacidade da licitante em executar os serviços com características e complexidade semelhantes àqueles previstos no objeto licitado, nos termos do art. 67, § 1º e § 2º, da Lei 14.133/2021.</w:t>
            </w:r>
          </w:p>
          <w:p w14:paraId="2BEDB9CD" w14:textId="77777777" w:rsidR="003B63B8" w:rsidRPr="00E0746F" w:rsidRDefault="003B63B8" w:rsidP="003B63B8">
            <w:pPr>
              <w:pStyle w:val="PargrafodaLista"/>
              <w:tabs>
                <w:tab w:val="left" w:pos="880"/>
              </w:tabs>
              <w:spacing w:before="2"/>
              <w:ind w:left="142" w:right="141" w:firstLine="736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O(</w:t>
            </w:r>
            <w:proofErr w:type="gram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s) atestado(s) deverá(</w:t>
            </w:r>
            <w:proofErr w:type="spell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ão</w:t>
            </w:r>
            <w:proofErr w:type="spell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) conter, obrigatoriamente identificação do contratante (razão social, CNPJ, endereço), objeto do contrato e descrição dos serviços realizados, quantitativos executados de cada serviço, local de execução, período de execução da obra ou serviço, declaração expressa da boa execução e da adimplência contratual.</w:t>
            </w:r>
          </w:p>
          <w:p w14:paraId="59FDC0CB" w14:textId="77777777" w:rsidR="003B63B8" w:rsidRPr="00E0746F" w:rsidRDefault="003B63B8" w:rsidP="003B63B8">
            <w:pPr>
              <w:pStyle w:val="PargrafodaLista"/>
              <w:tabs>
                <w:tab w:val="left" w:pos="880"/>
              </w:tabs>
              <w:spacing w:before="2"/>
              <w:ind w:left="142" w:right="141" w:firstLine="736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Os atestados deverão ser acompanhados das respectivas Certidões de Acervo Técnico (</w:t>
            </w:r>
            <w:proofErr w:type="spell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CATs</w:t>
            </w:r>
            <w:proofErr w:type="spell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), emitidas pelo CREA ou </w:t>
            </w:r>
            <w:proofErr w:type="spell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CAU</w:t>
            </w:r>
            <w:proofErr w:type="spell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, conforme a natureza dos serviços e as exigências da regulamentação profissional.</w:t>
            </w:r>
          </w:p>
          <w:p w14:paraId="52B52EC6" w14:textId="6B516041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Atestado de Visita Técnica 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  <w:u w:val="thick"/>
              </w:rPr>
              <w:t>OPCIONAL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emitido pela Prefeitura de Ipuiúna em nome do</w:t>
            </w:r>
            <w:r w:rsidRPr="00E0746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representante</w:t>
            </w:r>
            <w:r w:rsidRPr="00E0746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indicado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pela empresa</w:t>
            </w:r>
            <w:r w:rsidRPr="00E0746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interessada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em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participar</w:t>
            </w:r>
            <w:r w:rsidRPr="00E0746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do</w:t>
            </w:r>
            <w:r w:rsidRPr="00E0746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certame.</w:t>
            </w:r>
          </w:p>
        </w:tc>
      </w:tr>
      <w:tr w:rsidR="003B63B8" w:rsidRPr="00161142" w14:paraId="6DD01D05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3480F" w14:textId="77777777" w:rsidR="003B63B8" w:rsidRPr="00E0746F" w:rsidRDefault="003B63B8" w:rsidP="003B63B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lastRenderedPageBreak/>
              <w:t>RESPONSABILIDADES ESPECÍFICAS DA CONTRATANTE</w:t>
            </w:r>
          </w:p>
        </w:tc>
      </w:tr>
      <w:tr w:rsidR="003B63B8" w:rsidRPr="00161142" w14:paraId="46AE9FF1" w14:textId="77777777" w:rsidTr="00005F39">
        <w:trPr>
          <w:jc w:val="center"/>
        </w:trPr>
        <w:tc>
          <w:tcPr>
            <w:tcW w:w="2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64426" w14:textId="77777777" w:rsidR="003B63B8" w:rsidRPr="00161142" w:rsidRDefault="003B63B8" w:rsidP="003B63B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1142">
              <w:rPr>
                <w:rFonts w:ascii="Times New Roman" w:eastAsia="Calibri" w:hAnsi="Times New Roman" w:cs="Times New Roman"/>
              </w:rPr>
              <w:t xml:space="preserve">(  </w:t>
            </w:r>
            <w:proofErr w:type="gramEnd"/>
            <w:r w:rsidRPr="00161142">
              <w:rPr>
                <w:rFonts w:ascii="Times New Roman" w:eastAsia="Calibri" w:hAnsi="Times New Roman" w:cs="Times New Roman"/>
              </w:rPr>
              <w:t xml:space="preserve">  ) Sim. Especificar:</w:t>
            </w:r>
          </w:p>
        </w:tc>
        <w:tc>
          <w:tcPr>
            <w:tcW w:w="63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3F0B" w14:textId="77777777" w:rsidR="003B63B8" w:rsidRPr="00E0746F" w:rsidRDefault="003B63B8" w:rsidP="003B63B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  <w:proofErr w:type="gram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) Não</w:t>
            </w:r>
          </w:p>
          <w:p w14:paraId="39FC6FA6" w14:textId="77777777" w:rsidR="003B63B8" w:rsidRPr="00E0746F" w:rsidRDefault="003B63B8" w:rsidP="003B63B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540774" w14:textId="77777777" w:rsidR="003B63B8" w:rsidRPr="00E0746F" w:rsidRDefault="003B63B8" w:rsidP="003B63B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3B8" w:rsidRPr="00161142" w14:paraId="0E9D6F5F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AC03C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746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lastRenderedPageBreak/>
              <w:t>LOCAL DE ENTREGA/EXECUÇÃO E CRITÉRIOS DE ACEITAÇÃO DO OBJETO:</w:t>
            </w:r>
          </w:p>
          <w:p w14:paraId="4CED95E9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  <w:p w14:paraId="28899D51" w14:textId="77777777" w:rsidR="003B63B8" w:rsidRPr="00E0746F" w:rsidRDefault="008A5CB3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bCs/>
                <w:sz w:val="22"/>
                <w:szCs w:val="22"/>
              </w:rPr>
              <w:t>RUA JOAQUIM ANTÔNIO, S/N, BAIRRO CENTRO, IPUIUNA/MG. Coordenadas Geográficas: -22.096383, -46.189701</w:t>
            </w:r>
          </w:p>
          <w:p w14:paraId="519CFCDC" w14:textId="01C97491" w:rsidR="008A5CB3" w:rsidRPr="00E0746F" w:rsidRDefault="008A5CB3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3B8" w:rsidRPr="00161142" w14:paraId="2CF3E9A4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6551F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746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DEFINIÇÃO DA NECESSIDADE DE ELABORAÇÃO OU NÃO DE ESTUDOS TÉCNICOS PRELIMINARES:</w:t>
            </w:r>
          </w:p>
          <w:p w14:paraId="7BBC5648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  <w:p w14:paraId="03470810" w14:textId="77777777" w:rsidR="003B63B8" w:rsidRPr="00E0746F" w:rsidRDefault="003B63B8" w:rsidP="003B63B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  <w:proofErr w:type="gram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) Com base na baixa complexidade do objeto, o gerenciamento de riscos da contratação será dispensado para esta contratação, bastando a elaboração do ETP e  do TR.</w:t>
            </w:r>
          </w:p>
          <w:p w14:paraId="570D03AF" w14:textId="77777777" w:rsidR="003B63B8" w:rsidRPr="00E0746F" w:rsidRDefault="003B63B8" w:rsidP="003B63B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53416C" w14:textId="1F5EB49E" w:rsidR="003B63B8" w:rsidRPr="00E0746F" w:rsidRDefault="003B63B8" w:rsidP="003B63B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(  )</w:t>
            </w:r>
            <w:proofErr w:type="gram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Devido </w:t>
            </w:r>
            <w:proofErr w:type="spell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alta complexidade do objeto será necessária a elaboração do Estudo preliminar e o gerenciamento de riscos da contratação.</w:t>
            </w:r>
          </w:p>
          <w:p w14:paraId="7A01857A" w14:textId="77777777" w:rsidR="003B63B8" w:rsidRPr="00E0746F" w:rsidRDefault="003B63B8" w:rsidP="003B63B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6A90D5" w14:textId="0F43C27B" w:rsidR="003B63B8" w:rsidRPr="00E0746F" w:rsidRDefault="003B63B8" w:rsidP="003B63B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  <w:proofErr w:type="gramEnd"/>
            <w:r w:rsidRPr="00E0746F">
              <w:rPr>
                <w:rFonts w:ascii="Times New Roman" w:hAnsi="Times New Roman" w:cs="Times New Roman"/>
                <w:sz w:val="22"/>
                <w:szCs w:val="22"/>
              </w:rPr>
              <w:t xml:space="preserve"> Devido à existência de Estudo Técnico Preliminar e de gerenciamento de riscos de contratação anterior,  serão utilizados o ETP e GR do Processo Licitatório nº ............./...........</w:t>
            </w:r>
          </w:p>
          <w:p w14:paraId="3E430A6E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3B8" w:rsidRPr="00161142" w14:paraId="2C098479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FD97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>DOTAÇÃO ORÇAMENTÁRIA</w:t>
            </w:r>
          </w:p>
          <w:p w14:paraId="3B290448" w14:textId="24736EB1" w:rsidR="003B63B8" w:rsidRPr="00E0746F" w:rsidRDefault="006D7720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A dotação orçamentaria nº 02.11</w:t>
            </w:r>
            <w:r w:rsidR="003B63B8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.</w:t>
            </w:r>
            <w:r w:rsidR="007F6883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0</w:t>
            </w:r>
            <w:r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8.244</w:t>
            </w:r>
            <w:r w:rsidR="003B63B8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.00</w:t>
            </w:r>
            <w:r w:rsidR="007F6883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  <w:r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4</w:t>
            </w:r>
            <w:r w:rsidR="003B63B8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.1.</w:t>
            </w:r>
            <w:r w:rsidR="007F6883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</w:t>
            </w:r>
            <w:r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17</w:t>
            </w:r>
            <w:r w:rsidR="007F6883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.4490.51.00 – Red. </w:t>
            </w:r>
            <w:r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561</w:t>
            </w:r>
            <w:r w:rsidR="007F6883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– Fonte 1.700</w:t>
            </w:r>
            <w:r w:rsidR="003B63B8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.8</w:t>
            </w:r>
            <w:r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  <w:r w:rsidR="003B63B8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/</w:t>
            </w:r>
            <w:r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1.706.00/</w:t>
            </w:r>
            <w:r w:rsidR="003B63B8" w:rsidRPr="00E0746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1.500.99</w:t>
            </w:r>
          </w:p>
          <w:p w14:paraId="2F961752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3B8" w:rsidRPr="00161142" w14:paraId="76CA4A5E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EE14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CRITÉRIOS ADOTADOS PARA </w:t>
            </w:r>
            <w:r w:rsidRPr="00E0746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ESTIMATIVA DO VALOR DA CONTRATAÇÃO:</w:t>
            </w:r>
          </w:p>
          <w:p w14:paraId="245919C2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  <w:p w14:paraId="27A915EC" w14:textId="1D0D384E" w:rsidR="003B63B8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74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Objetivando a instrução do processo, em observância ao que determina o art. 23 da Lei 14.133/2021, informamos que foram realizadas consultas a tabelas oficiais SINAP/SETOP/SIURB/SUDECAP para estimativa dos preços praticados para o objeto desta Licitação, estimando-se o montante em </w:t>
            </w:r>
            <w:bookmarkStart w:id="3" w:name="_Hlk169637494"/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R$ </w:t>
            </w:r>
            <w:r w:rsidR="006D7720"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1.887.897,13 </w:t>
            </w:r>
            <w:bookmarkEnd w:id="3"/>
            <w:r w:rsidR="00386EC8" w:rsidRPr="00386EC8">
              <w:rPr>
                <w:rFonts w:ascii="Times New Roman" w:hAnsi="Times New Roman" w:cs="Times New Roman"/>
                <w:b/>
                <w:sz w:val="22"/>
                <w:szCs w:val="22"/>
              </w:rPr>
              <w:t>(UM MILHÃO, OITOCENTOS E OITENTA E SETE MIL, OITOCENTOS E NOVENTA E SETE REAIS E TREZE CENTAVOS).</w:t>
            </w:r>
          </w:p>
          <w:p w14:paraId="1F35D331" w14:textId="77777777" w:rsidR="00386EC8" w:rsidRPr="00E0746F" w:rsidRDefault="00386EC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CBACEC3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PARÂMETROS ADOTADOS PARA ELABORAÇÃO DO VALOR ESTIMADO:</w:t>
            </w:r>
          </w:p>
          <w:p w14:paraId="459AC204" w14:textId="77777777" w:rsidR="003B63B8" w:rsidRPr="00E0746F" w:rsidRDefault="003B63B8" w:rsidP="003B63B8">
            <w:pPr>
              <w:pStyle w:val="NormalWeb"/>
              <w:spacing w:before="225" w:after="225" w:line="276" w:lineRule="auto"/>
              <w:jc w:val="both"/>
              <w:rPr>
                <w:sz w:val="22"/>
                <w:szCs w:val="22"/>
              </w:rPr>
            </w:pPr>
            <w:proofErr w:type="gramStart"/>
            <w:r w:rsidRPr="00E0746F">
              <w:rPr>
                <w:sz w:val="22"/>
                <w:szCs w:val="22"/>
              </w:rPr>
              <w:t xml:space="preserve">(  </w:t>
            </w:r>
            <w:proofErr w:type="gramEnd"/>
            <w:r w:rsidRPr="00E0746F">
              <w:rPr>
                <w:sz w:val="22"/>
                <w:szCs w:val="22"/>
              </w:rPr>
              <w:t xml:space="preserve">  ) Composição de custos unitários menores ou iguais à mediana do item correspondente no painel para consulta de preços ou no banco de preços em saúde disponíveis no Portal Nacional de Contratações Públicas (PNCP);</w:t>
            </w:r>
          </w:p>
          <w:p w14:paraId="5D11EF9D" w14:textId="1DFEB7BB" w:rsidR="003B63B8" w:rsidRPr="00E0746F" w:rsidRDefault="003B63B8" w:rsidP="003B63B8">
            <w:pPr>
              <w:pStyle w:val="NormalWeb"/>
              <w:spacing w:before="225" w:after="225" w:line="276" w:lineRule="auto"/>
              <w:jc w:val="both"/>
              <w:rPr>
                <w:sz w:val="22"/>
                <w:szCs w:val="22"/>
              </w:rPr>
            </w:pPr>
            <w:bookmarkStart w:id="4" w:name="art23§1ii"/>
            <w:bookmarkEnd w:id="4"/>
            <w:proofErr w:type="gramStart"/>
            <w:r w:rsidRPr="00E0746F">
              <w:rPr>
                <w:sz w:val="22"/>
                <w:szCs w:val="22"/>
              </w:rPr>
              <w:t xml:space="preserve">(  </w:t>
            </w:r>
            <w:proofErr w:type="gramEnd"/>
            <w:r w:rsidRPr="00E0746F">
              <w:rPr>
                <w:sz w:val="22"/>
                <w:szCs w:val="22"/>
              </w:rPr>
              <w:t xml:space="preserve"> ) Contratações similares feitas pela Administração Pública, em execução ou concluídas no período de 1 (um) ano anterior à data da pesquisa de preços, inclusive mediante sistema de registro de preços, observado o índice de atualização de preços correspondente;</w:t>
            </w:r>
          </w:p>
          <w:p w14:paraId="142243E9" w14:textId="77777777" w:rsidR="003B63B8" w:rsidRPr="00E0746F" w:rsidRDefault="003B63B8" w:rsidP="003B63B8">
            <w:pPr>
              <w:pStyle w:val="NormalWeb"/>
              <w:spacing w:before="225" w:after="225" w:line="276" w:lineRule="auto"/>
              <w:jc w:val="both"/>
              <w:rPr>
                <w:sz w:val="22"/>
                <w:szCs w:val="22"/>
              </w:rPr>
            </w:pPr>
            <w:bookmarkStart w:id="5" w:name="art23§1iii"/>
            <w:bookmarkEnd w:id="5"/>
            <w:proofErr w:type="gramStart"/>
            <w:r w:rsidRPr="00E0746F">
              <w:rPr>
                <w:sz w:val="22"/>
                <w:szCs w:val="22"/>
              </w:rPr>
              <w:t>(</w:t>
            </w:r>
            <w:r w:rsidRPr="00E0746F">
              <w:rPr>
                <w:b/>
                <w:sz w:val="22"/>
                <w:szCs w:val="22"/>
              </w:rPr>
              <w:t xml:space="preserve"> X</w:t>
            </w:r>
            <w:proofErr w:type="gramEnd"/>
            <w:r w:rsidRPr="00E0746F">
              <w:rPr>
                <w:sz w:val="22"/>
                <w:szCs w:val="22"/>
              </w:rPr>
              <w:t xml:space="preserve"> ) Utilização de dados de pesquisa publicada em mídia especializada, de tabela de referência formalmente aprovada pelo Poder Executivo federal e de sítios eletrônicos especializados ou de domínio amplo, desde que contenham a data e hora de acesso;</w:t>
            </w:r>
          </w:p>
          <w:p w14:paraId="71E5A0E2" w14:textId="77777777" w:rsidR="003B63B8" w:rsidRPr="00E0746F" w:rsidRDefault="003B63B8" w:rsidP="003B63B8">
            <w:pPr>
              <w:pStyle w:val="NormalWeb"/>
              <w:spacing w:before="225" w:after="225" w:line="276" w:lineRule="auto"/>
              <w:jc w:val="both"/>
              <w:rPr>
                <w:b/>
                <w:sz w:val="22"/>
                <w:szCs w:val="22"/>
              </w:rPr>
            </w:pPr>
            <w:bookmarkStart w:id="6" w:name="art23§1iv"/>
            <w:bookmarkEnd w:id="6"/>
            <w:proofErr w:type="gramStart"/>
            <w:r w:rsidRPr="00E0746F">
              <w:rPr>
                <w:sz w:val="22"/>
                <w:szCs w:val="22"/>
              </w:rPr>
              <w:lastRenderedPageBreak/>
              <w:t xml:space="preserve">(  </w:t>
            </w:r>
            <w:proofErr w:type="gramEnd"/>
            <w:r w:rsidRPr="00E0746F">
              <w:rPr>
                <w:sz w:val="22"/>
                <w:szCs w:val="22"/>
              </w:rPr>
              <w:t xml:space="preserve"> ) Pesquisa direta com no mínimo 3 (três) fornecedores, mediante solicitação formal de cotação, desde que seja apresentada justificativa da escolha desses fornecedores e que não tenham sido obtidos os orçamentos com mais de 6 (seis) meses de antecedência da data de divulgação do edital. </w:t>
            </w:r>
            <w:bookmarkStart w:id="7" w:name="art23§1v"/>
            <w:bookmarkEnd w:id="7"/>
          </w:p>
          <w:p w14:paraId="27F82C5A" w14:textId="70E08F48" w:rsidR="003B63B8" w:rsidRPr="00E0746F" w:rsidRDefault="003B63B8" w:rsidP="003B63B8">
            <w:pPr>
              <w:pStyle w:val="NormalWeb"/>
              <w:spacing w:before="225" w:after="225" w:line="276" w:lineRule="auto"/>
              <w:jc w:val="both"/>
              <w:rPr>
                <w:b/>
                <w:sz w:val="22"/>
                <w:szCs w:val="22"/>
              </w:rPr>
            </w:pPr>
            <w:r w:rsidRPr="00E0746F">
              <w:rPr>
                <w:sz w:val="22"/>
                <w:szCs w:val="22"/>
              </w:rPr>
              <w:t>(    ) Pesquisa na base nacional de notas fiscais eletrônicas.</w:t>
            </w:r>
          </w:p>
        </w:tc>
      </w:tr>
      <w:tr w:rsidR="003B63B8" w:rsidRPr="00161142" w14:paraId="383E187B" w14:textId="77777777" w:rsidTr="00005F39">
        <w:trPr>
          <w:jc w:val="center"/>
        </w:trPr>
        <w:tc>
          <w:tcPr>
            <w:tcW w:w="9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3DD0A" w14:textId="77777777" w:rsidR="003B63B8" w:rsidRPr="00E0746F" w:rsidRDefault="003B63B8" w:rsidP="003B63B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0746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GRAU DE PRIORIDADE DA CONTRATAÇÃO</w:t>
            </w:r>
          </w:p>
          <w:p w14:paraId="4893A59E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58832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 w:rsidRPr="00E074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E074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) Baixa                             (  X  ) Média                                           (  ) Alta. Justificar: </w:t>
            </w:r>
          </w:p>
          <w:p w14:paraId="7D86D248" w14:textId="77777777" w:rsidR="003B63B8" w:rsidRPr="00E0746F" w:rsidRDefault="003B63B8" w:rsidP="003B63B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3DF822" w14:textId="36C0BC62" w:rsidR="004617FB" w:rsidRPr="00161142" w:rsidRDefault="004617FB" w:rsidP="004617FB">
      <w:pPr>
        <w:pStyle w:val="Corpodetexto"/>
        <w:ind w:firstLine="2977"/>
        <w:jc w:val="right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tbl>
      <w:tblPr>
        <w:tblW w:w="935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4617FB" w:rsidRPr="00161142" w14:paraId="4710CA36" w14:textId="77777777" w:rsidTr="00D049FC">
        <w:trPr>
          <w:jc w:val="center"/>
        </w:trPr>
        <w:tc>
          <w:tcPr>
            <w:tcW w:w="9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9055" w14:textId="77777777" w:rsidR="004617FB" w:rsidRPr="00161142" w:rsidRDefault="004617FB" w:rsidP="000639A8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A4C58" w14:textId="77777777" w:rsidR="00E0746F" w:rsidRDefault="0034510C" w:rsidP="00A5302E">
            <w:pPr>
              <w:jc w:val="center"/>
              <w:rPr>
                <w:rFonts w:ascii="Times New Roman" w:hAnsi="Times New Roman" w:cs="Times New Roman"/>
              </w:rPr>
            </w:pPr>
            <w:r w:rsidRPr="00161142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="00D049FC">
              <w:rPr>
                <w:rFonts w:ascii="Times New Roman" w:hAnsi="Times New Roman" w:cs="Times New Roman"/>
              </w:rPr>
              <w:t xml:space="preserve">                   </w:t>
            </w:r>
            <w:r w:rsidR="006D7720">
              <w:rPr>
                <w:rFonts w:ascii="Times New Roman" w:hAnsi="Times New Roman" w:cs="Times New Roman"/>
              </w:rPr>
              <w:t xml:space="preserve"> </w:t>
            </w:r>
          </w:p>
          <w:p w14:paraId="28B3F513" w14:textId="75E6236F" w:rsidR="00A5302E" w:rsidRPr="00161142" w:rsidRDefault="006D7720" w:rsidP="00A5302E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5302E" w:rsidRPr="00161142">
              <w:rPr>
                <w:rFonts w:ascii="Times New Roman" w:hAnsi="Times New Roman" w:cs="Times New Roman"/>
              </w:rPr>
              <w:t xml:space="preserve">Município Ipuiuna, </w:t>
            </w:r>
            <w:r>
              <w:rPr>
                <w:rFonts w:ascii="Times New Roman" w:hAnsi="Times New Roman" w:cs="Times New Roman"/>
              </w:rPr>
              <w:t>27</w:t>
            </w:r>
            <w:r w:rsidR="00A5302E" w:rsidRPr="00161142">
              <w:rPr>
                <w:rFonts w:ascii="Times New Roman" w:hAnsi="Times New Roman" w:cs="Times New Roman"/>
              </w:rPr>
              <w:t xml:space="preserve"> de</w:t>
            </w:r>
            <w:r w:rsidR="005162A1" w:rsidRPr="001611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fevereiro</w:t>
            </w:r>
            <w:r w:rsidR="000639A8" w:rsidRPr="00161142">
              <w:rPr>
                <w:rFonts w:ascii="Times New Roman" w:hAnsi="Times New Roman" w:cs="Times New Roman"/>
              </w:rPr>
              <w:t xml:space="preserve"> </w:t>
            </w:r>
            <w:r w:rsidR="00A5302E" w:rsidRPr="00161142">
              <w:rPr>
                <w:rFonts w:ascii="Times New Roman" w:hAnsi="Times New Roman" w:cs="Times New Roman"/>
              </w:rPr>
              <w:t>de 202</w:t>
            </w:r>
            <w:r w:rsidR="003403AF" w:rsidRPr="00161142">
              <w:rPr>
                <w:rFonts w:ascii="Times New Roman" w:hAnsi="Times New Roman" w:cs="Times New Roman"/>
              </w:rPr>
              <w:t>6</w:t>
            </w:r>
            <w:r w:rsidR="00A5302E" w:rsidRPr="00161142">
              <w:rPr>
                <w:rFonts w:ascii="Times New Roman" w:hAnsi="Times New Roman" w:cs="Times New Roman"/>
              </w:rPr>
              <w:t>.</w:t>
            </w:r>
          </w:p>
          <w:p w14:paraId="5F2AC091" w14:textId="708D3225" w:rsidR="00A5302E" w:rsidRPr="00161142" w:rsidRDefault="00A5302E" w:rsidP="00A5302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73C996C5" w14:textId="082D6CB5" w:rsidR="0034510C" w:rsidRDefault="0034510C" w:rsidP="00A5302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51B01F90" w14:textId="77777777" w:rsidR="00E0746F" w:rsidRPr="00161142" w:rsidRDefault="00E0746F" w:rsidP="00A5302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062A61A2" w14:textId="77777777" w:rsidR="00A5302E" w:rsidRPr="00161142" w:rsidRDefault="00A5302E" w:rsidP="00A530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1142">
              <w:rPr>
                <w:rFonts w:ascii="Times New Roman" w:hAnsi="Times New Roman" w:cs="Times New Roman"/>
                <w:bCs/>
              </w:rPr>
              <w:t>_____________________________________</w:t>
            </w:r>
          </w:p>
          <w:p w14:paraId="29FFF278" w14:textId="77777777" w:rsidR="00E41130" w:rsidRPr="00E41130" w:rsidRDefault="00E41130" w:rsidP="00E411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41130">
              <w:rPr>
                <w:rFonts w:ascii="Times New Roman" w:hAnsi="Times New Roman" w:cs="Times New Roman"/>
              </w:rPr>
              <w:t>CINTIA DE SOUZA AQUINO</w:t>
            </w:r>
          </w:p>
          <w:p w14:paraId="5B059DA4" w14:textId="77777777" w:rsidR="00E41130" w:rsidRPr="00E41130" w:rsidRDefault="00E41130" w:rsidP="00E411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41130">
              <w:rPr>
                <w:rFonts w:ascii="Times New Roman" w:hAnsi="Times New Roman" w:cs="Times New Roman"/>
              </w:rPr>
              <w:t>Engenheira Municipal</w:t>
            </w:r>
          </w:p>
          <w:p w14:paraId="54AA4E35" w14:textId="017D7153" w:rsidR="00A5302E" w:rsidRDefault="00E41130" w:rsidP="00E41130">
            <w:pPr>
              <w:ind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1130">
              <w:rPr>
                <w:rFonts w:ascii="Times New Roman" w:hAnsi="Times New Roman" w:cs="Times New Roman"/>
              </w:rPr>
              <w:t>CREA-284804</w:t>
            </w:r>
            <w:proofErr w:type="spellEnd"/>
          </w:p>
          <w:p w14:paraId="13ED6CA3" w14:textId="132041FB" w:rsidR="0070378E" w:rsidRDefault="0070378E" w:rsidP="00A5302E">
            <w:pPr>
              <w:ind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78FFE98" w14:textId="06647A00" w:rsidR="00D049FC" w:rsidRDefault="00D049FC" w:rsidP="00A5302E">
            <w:pPr>
              <w:ind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7A90CAB" w14:textId="77777777" w:rsidR="00D049FC" w:rsidRDefault="00D049FC" w:rsidP="00A5302E">
            <w:pPr>
              <w:ind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5F11193" w14:textId="77777777" w:rsidR="0070378E" w:rsidRPr="00161142" w:rsidRDefault="0070378E" w:rsidP="007037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1142">
              <w:rPr>
                <w:rFonts w:ascii="Times New Roman" w:hAnsi="Times New Roman" w:cs="Times New Roman"/>
                <w:bCs/>
              </w:rPr>
              <w:t>_____________________________________</w:t>
            </w:r>
          </w:p>
          <w:p w14:paraId="61E23D3A" w14:textId="07E2FF20" w:rsidR="006D7720" w:rsidRDefault="006D7720" w:rsidP="006D7720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 w:rsidRPr="008A5CB3">
              <w:rPr>
                <w:rFonts w:ascii="Times New Roman" w:hAnsi="Times New Roman" w:cs="Times New Roman"/>
                <w:bCs/>
              </w:rPr>
              <w:t>VALÉRIA FERNANDA DA SILVA VILAS BOAS</w:t>
            </w:r>
          </w:p>
          <w:p w14:paraId="5300896E" w14:textId="6F531890" w:rsidR="006D7720" w:rsidRPr="008A5CB3" w:rsidRDefault="006D7720" w:rsidP="006D7720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 w:rsidRPr="008A5CB3">
              <w:rPr>
                <w:rFonts w:ascii="Times New Roman" w:hAnsi="Times New Roman" w:cs="Times New Roman"/>
                <w:bCs/>
              </w:rPr>
              <w:t>Secretária Municipal de Assistência Social</w:t>
            </w:r>
          </w:p>
          <w:p w14:paraId="5B1F53D4" w14:textId="5EE4DE45" w:rsidR="0070378E" w:rsidRDefault="0070378E" w:rsidP="0070378E">
            <w:pPr>
              <w:ind w:right="-3"/>
              <w:jc w:val="center"/>
              <w:rPr>
                <w:rFonts w:ascii="Times New Roman" w:hAnsi="Times New Roman" w:cs="Times New Roman"/>
              </w:rPr>
            </w:pPr>
          </w:p>
          <w:p w14:paraId="0D2FD5A3" w14:textId="5523481B" w:rsidR="0070378E" w:rsidRDefault="0070378E" w:rsidP="0070378E">
            <w:pPr>
              <w:ind w:right="-3"/>
              <w:jc w:val="center"/>
              <w:rPr>
                <w:rFonts w:ascii="Times New Roman" w:hAnsi="Times New Roman" w:cs="Times New Roman"/>
              </w:rPr>
            </w:pPr>
          </w:p>
          <w:p w14:paraId="459224BA" w14:textId="019C33F8" w:rsidR="0070378E" w:rsidRDefault="0070378E" w:rsidP="0070378E">
            <w:pPr>
              <w:ind w:right="-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DEFERE:</w:t>
            </w:r>
          </w:p>
          <w:p w14:paraId="37BAA9FA" w14:textId="77777777" w:rsidR="0070378E" w:rsidRPr="00161142" w:rsidRDefault="0070378E" w:rsidP="0070378E">
            <w:pPr>
              <w:ind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4871DB9" w14:textId="77777777" w:rsidR="00A5302E" w:rsidRPr="00161142" w:rsidRDefault="00A5302E" w:rsidP="00A53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E8C0D35" w14:textId="77777777" w:rsidR="00A5302E" w:rsidRPr="00161142" w:rsidRDefault="00A5302E" w:rsidP="00A530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1142">
              <w:rPr>
                <w:rFonts w:ascii="Times New Roman" w:hAnsi="Times New Roman" w:cs="Times New Roman"/>
                <w:bCs/>
              </w:rPr>
              <w:t>_____________________________________</w:t>
            </w:r>
          </w:p>
          <w:p w14:paraId="0DE3A3A4" w14:textId="77777777" w:rsidR="00A5302E" w:rsidRPr="00161142" w:rsidRDefault="00A5302E" w:rsidP="00A53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61142">
              <w:rPr>
                <w:rFonts w:ascii="Times New Roman" w:hAnsi="Times New Roman" w:cs="Times New Roman"/>
                <w:bCs/>
              </w:rPr>
              <w:t xml:space="preserve">Dr. Elder Cassio de Souza Oliva </w:t>
            </w:r>
          </w:p>
          <w:p w14:paraId="3B77781F" w14:textId="5FD89983" w:rsidR="004617FB" w:rsidRPr="00161142" w:rsidRDefault="00A5302E" w:rsidP="003451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61142">
              <w:rPr>
                <w:rFonts w:ascii="Times New Roman" w:hAnsi="Times New Roman" w:cs="Times New Roman"/>
                <w:bCs/>
              </w:rPr>
              <w:t>Prefeito Municipal</w:t>
            </w:r>
          </w:p>
          <w:p w14:paraId="13863226" w14:textId="1E3EA370" w:rsidR="00B65C7A" w:rsidRPr="00161142" w:rsidRDefault="00B65C7A" w:rsidP="003451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410CC0A" w14:textId="737078FE" w:rsidR="00B65C7A" w:rsidRPr="00161142" w:rsidRDefault="00B65C7A" w:rsidP="003451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CE6A85E" w14:textId="77777777" w:rsidR="00B65C7A" w:rsidRPr="00161142" w:rsidRDefault="00B65C7A" w:rsidP="00B65C7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  <w:p w14:paraId="784C724C" w14:textId="0D02C3E9" w:rsidR="008D5A67" w:rsidRDefault="008D5A67" w:rsidP="003451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E226F80" w14:textId="34E09C75" w:rsidR="00957241" w:rsidRDefault="00957241" w:rsidP="003451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E10C87F" w14:textId="77777777" w:rsidR="007F6883" w:rsidRDefault="007F6883" w:rsidP="003451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FB8FEB9" w14:textId="5F189B75" w:rsidR="00386EC8" w:rsidRPr="00161142" w:rsidRDefault="00386EC8" w:rsidP="003451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AF0D0B0" w14:textId="578F7811" w:rsidR="004617FB" w:rsidRPr="00161142" w:rsidRDefault="004617FB" w:rsidP="00161142">
      <w:pPr>
        <w:pStyle w:val="Resumo"/>
        <w:shd w:val="clear" w:color="auto" w:fill="F79646" w:themeFill="accent6"/>
        <w:spacing w:after="0" w:line="360" w:lineRule="auto"/>
        <w:ind w:firstLine="0"/>
        <w:jc w:val="center"/>
        <w:rPr>
          <w:rFonts w:ascii="Times New Roman" w:hAnsi="Times New Roman" w:cs="Times New Roman"/>
          <w:color w:val="auto"/>
        </w:rPr>
      </w:pPr>
      <w:bookmarkStart w:id="8" w:name="_GoBack"/>
      <w:r w:rsidRPr="00161142">
        <w:rPr>
          <w:rFonts w:ascii="Times New Roman" w:hAnsi="Times New Roman" w:cs="Times New Roman"/>
          <w:b/>
          <w:bCs/>
          <w:color w:val="auto"/>
        </w:rPr>
        <w:lastRenderedPageBreak/>
        <w:t>ESTUDO TÉCNICO PRELIMINAR</w:t>
      </w:r>
    </w:p>
    <w:p w14:paraId="1382C296" w14:textId="77777777" w:rsidR="004617FB" w:rsidRPr="00161142" w:rsidRDefault="004617FB" w:rsidP="00161142">
      <w:pPr>
        <w:pStyle w:val="Corpodetexto"/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</w:pPr>
    </w:p>
    <w:p w14:paraId="7096F324" w14:textId="77777777" w:rsidR="008D3430" w:rsidRPr="00161142" w:rsidRDefault="008D3430" w:rsidP="00161142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>DADOS DA OBRA:</w:t>
      </w:r>
    </w:p>
    <w:p w14:paraId="69FAB21F" w14:textId="77777777" w:rsidR="008D3430" w:rsidRPr="00161142" w:rsidRDefault="008D3430" w:rsidP="00161142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>MUNICÍPIO: IPUIUNA – MINAS GERAIS.</w:t>
      </w:r>
    </w:p>
    <w:p w14:paraId="51904DD1" w14:textId="2481A311" w:rsidR="008D3430" w:rsidRDefault="008D3430" w:rsidP="00161142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 xml:space="preserve">OBJETO: </w:t>
      </w:r>
      <w:r w:rsidR="00957241" w:rsidRPr="00957241">
        <w:rPr>
          <w:rFonts w:ascii="Times New Roman" w:hAnsi="Times New Roman" w:cs="Times New Roman"/>
          <w:b/>
          <w:bCs/>
        </w:rPr>
        <w:t>CONTRATAÇÃO DE EMPRESA, EM REGIME DE EMPREITADA GLOBAL, PARA CONSTRUÇÃO DE CENTRO DE CONVIVÊNCIA</w:t>
      </w:r>
      <w:r w:rsidR="00E0746F">
        <w:rPr>
          <w:rFonts w:ascii="Times New Roman" w:hAnsi="Times New Roman" w:cs="Times New Roman"/>
          <w:b/>
          <w:bCs/>
        </w:rPr>
        <w:t xml:space="preserve"> – ETAPA 01</w:t>
      </w:r>
      <w:r w:rsidR="00957241" w:rsidRPr="00957241">
        <w:rPr>
          <w:rFonts w:ascii="Times New Roman" w:hAnsi="Times New Roman" w:cs="Times New Roman"/>
          <w:b/>
          <w:bCs/>
        </w:rPr>
        <w:t>, EM ATENDIMENTO AO DEPARTAMENTO DE ASSISTÊNCIA SOCIAL DA PREFEITURA MUNICIPAL DE IPUIUNA/MG</w:t>
      </w:r>
      <w:r w:rsidRPr="00161142">
        <w:rPr>
          <w:rFonts w:ascii="Times New Roman" w:hAnsi="Times New Roman" w:cs="Times New Roman"/>
          <w:b/>
          <w:bCs/>
        </w:rPr>
        <w:t>.</w:t>
      </w:r>
    </w:p>
    <w:p w14:paraId="5F4AE05F" w14:textId="77777777" w:rsidR="00957241" w:rsidRPr="00161142" w:rsidRDefault="00957241" w:rsidP="00161142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8061CC0" w14:textId="77777777" w:rsidR="008D3430" w:rsidRPr="00161142" w:rsidRDefault="008D3430" w:rsidP="00161142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61142">
        <w:rPr>
          <w:rFonts w:ascii="Times New Roman" w:hAnsi="Times New Roman" w:cs="Times New Roman"/>
          <w:b/>
          <w:bCs/>
        </w:rPr>
        <w:t>LOCAL: CENTRO – IPUIUNA/MG.</w:t>
      </w:r>
    </w:p>
    <w:p w14:paraId="67F2D1E0" w14:textId="77777777" w:rsidR="0066201C" w:rsidRDefault="0066201C" w:rsidP="00D049FC">
      <w:pPr>
        <w:pStyle w:val="Ttulo2"/>
        <w:numPr>
          <w:ilvl w:val="0"/>
          <w:numId w:val="0"/>
        </w:numPr>
        <w:ind w:left="576" w:hanging="576"/>
      </w:pPr>
    </w:p>
    <w:p w14:paraId="6FA48652" w14:textId="15ECDCDA" w:rsidR="0066201C" w:rsidRDefault="00D049FC" w:rsidP="00D049FC">
      <w:pPr>
        <w:pStyle w:val="Ttulo2"/>
        <w:numPr>
          <w:ilvl w:val="0"/>
          <w:numId w:val="37"/>
        </w:numPr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DESCRIÇÃO DA NECESSIDADE DA CONTRATAÇÃO</w:t>
      </w:r>
    </w:p>
    <w:p w14:paraId="6E84034E" w14:textId="77777777" w:rsidR="00D049FC" w:rsidRPr="00D049FC" w:rsidRDefault="00D049FC" w:rsidP="00D049FC">
      <w:pPr>
        <w:pStyle w:val="PargrafodaLista"/>
      </w:pPr>
    </w:p>
    <w:p w14:paraId="15C1ED94" w14:textId="77777777" w:rsidR="0066201C" w:rsidRPr="00D049FC" w:rsidRDefault="0066201C" w:rsidP="00D049FC">
      <w:pPr>
        <w:pStyle w:val="NormalWeb"/>
        <w:spacing w:line="360" w:lineRule="auto"/>
        <w:jc w:val="both"/>
      </w:pPr>
      <w:r w:rsidRPr="0066201C">
        <w:t xml:space="preserve">A presente contratação tem por objetivo a construção de um </w:t>
      </w:r>
      <w:r w:rsidRPr="00D049FC">
        <w:rPr>
          <w:rStyle w:val="Forte"/>
          <w:b w:val="0"/>
        </w:rPr>
        <w:t>Centro de Convivência no Município de Ipuiúna/MG</w:t>
      </w:r>
      <w:r w:rsidRPr="00D049FC">
        <w:t xml:space="preserve">, destinado ao desenvolvimento de atividades </w:t>
      </w:r>
      <w:proofErr w:type="spellStart"/>
      <w:r w:rsidRPr="00D049FC">
        <w:t>socioassistenciais</w:t>
      </w:r>
      <w:proofErr w:type="spellEnd"/>
      <w:r w:rsidRPr="00D049FC">
        <w:t xml:space="preserve"> promovidas pela Secretaria Municipal de Assistência Social.</w:t>
      </w:r>
    </w:p>
    <w:p w14:paraId="4BC40EEC" w14:textId="77777777" w:rsidR="0066201C" w:rsidRPr="00D049FC" w:rsidRDefault="0066201C" w:rsidP="00D049FC">
      <w:pPr>
        <w:pStyle w:val="NormalWeb"/>
        <w:spacing w:line="360" w:lineRule="auto"/>
        <w:jc w:val="both"/>
      </w:pPr>
      <w:r w:rsidRPr="00D049FC">
        <w:t xml:space="preserve">A demanda surge da necessidade de ampliar e fortalecer a infraestrutura pública destinada à execução das políticas públicas de assistência social no município, especialmente aquelas voltadas à promoção da convivência familiar e comunitária, conforme diretrizes do </w:t>
      </w:r>
      <w:r w:rsidRPr="00D049FC">
        <w:rPr>
          <w:rStyle w:val="Forte"/>
          <w:b w:val="0"/>
        </w:rPr>
        <w:t>Sistema Único de Assistência Social – SUAS</w:t>
      </w:r>
      <w:r w:rsidRPr="00D049FC">
        <w:t>.</w:t>
      </w:r>
    </w:p>
    <w:p w14:paraId="3B7D4A80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D049FC">
        <w:t xml:space="preserve">O projeto encontra-se vinculado ao </w:t>
      </w:r>
      <w:r w:rsidRPr="00D049FC">
        <w:rPr>
          <w:rStyle w:val="Forte"/>
          <w:b w:val="0"/>
        </w:rPr>
        <w:t>Plano de Ação nº 09032025-079578</w:t>
      </w:r>
      <w:r w:rsidRPr="00D049FC">
        <w:t xml:space="preserve">, cadastrado na plataforma Transferegov.br, cujo objeto consiste na </w:t>
      </w:r>
      <w:r w:rsidRPr="00D049FC">
        <w:rPr>
          <w:rStyle w:val="Forte"/>
          <w:b w:val="0"/>
        </w:rPr>
        <w:t>construção de Centro Público de Convivência</w:t>
      </w:r>
      <w:r w:rsidRPr="00D049FC">
        <w:t xml:space="preserve">, voltado à estruturação da rede de serviços </w:t>
      </w:r>
      <w:proofErr w:type="spellStart"/>
      <w:r w:rsidRPr="00D049FC">
        <w:t>socioassistenciais</w:t>
      </w:r>
      <w:proofErr w:type="spellEnd"/>
      <w:r w:rsidRPr="00D049FC">
        <w:t xml:space="preserve">. O plano prevê investimento total de </w:t>
      </w:r>
      <w:r w:rsidRPr="00D049FC">
        <w:rPr>
          <w:rStyle w:val="Forte"/>
          <w:b w:val="0"/>
        </w:rPr>
        <w:t>R$ 792.000,00</w:t>
      </w:r>
      <w:r w:rsidRPr="00D049FC">
        <w:t>, oriundo de emenda parlamentar destinada</w:t>
      </w:r>
      <w:r w:rsidRPr="0066201C">
        <w:t xml:space="preserve"> à implantação do referido equipamento público.</w:t>
      </w:r>
    </w:p>
    <w:p w14:paraId="509FF760" w14:textId="2096BF00" w:rsidR="0066201C" w:rsidRDefault="0066201C" w:rsidP="00D049FC">
      <w:pPr>
        <w:pStyle w:val="NormalWeb"/>
        <w:spacing w:line="360" w:lineRule="auto"/>
        <w:jc w:val="both"/>
      </w:pPr>
      <w:r w:rsidRPr="0066201C">
        <w:t xml:space="preserve">A inexistência de estrutura adequada limita a ampliação das atividades </w:t>
      </w:r>
      <w:proofErr w:type="spellStart"/>
      <w:r w:rsidRPr="0066201C">
        <w:t>socioassistenciais</w:t>
      </w:r>
      <w:proofErr w:type="spellEnd"/>
      <w:r w:rsidRPr="0066201C">
        <w:t xml:space="preserve"> desenvolvidas pelo município, comprometendo a oferta de programas de fortalecimento de vínculos, oficinas, atividades culturais, educacionais e recreativas destinadas à população em situação de vulnerabilidade social.</w:t>
      </w:r>
    </w:p>
    <w:p w14:paraId="522A36EB" w14:textId="77777777" w:rsidR="00D049FC" w:rsidRPr="0066201C" w:rsidRDefault="00D049FC" w:rsidP="00D049FC">
      <w:pPr>
        <w:pStyle w:val="NormalWeb"/>
        <w:spacing w:line="360" w:lineRule="auto"/>
        <w:jc w:val="both"/>
      </w:pPr>
    </w:p>
    <w:p w14:paraId="23E206C7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Dessa forma, a construção do Centro de Convivência permitirá:</w:t>
      </w:r>
    </w:p>
    <w:p w14:paraId="312ABF29" w14:textId="77777777" w:rsidR="0066201C" w:rsidRPr="0066201C" w:rsidRDefault="0066201C" w:rsidP="00D049FC">
      <w:pPr>
        <w:pStyle w:val="NormalWeb"/>
        <w:numPr>
          <w:ilvl w:val="0"/>
          <w:numId w:val="23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ampliação</w:t>
      </w:r>
      <w:proofErr w:type="gramEnd"/>
      <w:r w:rsidRPr="0066201C">
        <w:t xml:space="preserve"> da capacidade de atendimento da rede </w:t>
      </w:r>
      <w:proofErr w:type="spellStart"/>
      <w:r w:rsidRPr="0066201C">
        <w:t>socioassistencial</w:t>
      </w:r>
      <w:proofErr w:type="spellEnd"/>
      <w:r w:rsidRPr="0066201C">
        <w:t>;</w:t>
      </w:r>
    </w:p>
    <w:p w14:paraId="4FF44A94" w14:textId="77777777" w:rsidR="0066201C" w:rsidRPr="0066201C" w:rsidRDefault="0066201C" w:rsidP="00D049FC">
      <w:pPr>
        <w:pStyle w:val="NormalWeb"/>
        <w:numPr>
          <w:ilvl w:val="0"/>
          <w:numId w:val="23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oferta</w:t>
      </w:r>
      <w:proofErr w:type="gramEnd"/>
      <w:r w:rsidRPr="0066201C">
        <w:t xml:space="preserve"> de espaço adequado para realização de atividades coletivas;</w:t>
      </w:r>
    </w:p>
    <w:p w14:paraId="69DE02EE" w14:textId="77777777" w:rsidR="0066201C" w:rsidRPr="0066201C" w:rsidRDefault="0066201C" w:rsidP="00D049FC">
      <w:pPr>
        <w:pStyle w:val="NormalWeb"/>
        <w:numPr>
          <w:ilvl w:val="0"/>
          <w:numId w:val="23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fortalecimento</w:t>
      </w:r>
      <w:proofErr w:type="gramEnd"/>
      <w:r w:rsidRPr="0066201C">
        <w:t xml:space="preserve"> das ações de inclusão social;</w:t>
      </w:r>
    </w:p>
    <w:p w14:paraId="05234546" w14:textId="77777777" w:rsidR="0066201C" w:rsidRPr="0066201C" w:rsidRDefault="0066201C" w:rsidP="00D049FC">
      <w:pPr>
        <w:pStyle w:val="NormalWeb"/>
        <w:numPr>
          <w:ilvl w:val="0"/>
          <w:numId w:val="23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lastRenderedPageBreak/>
        <w:t>melhoria</w:t>
      </w:r>
      <w:proofErr w:type="gramEnd"/>
      <w:r w:rsidRPr="0066201C">
        <w:t xml:space="preserve"> da qualidade dos serviços prestados à população.</w:t>
      </w:r>
    </w:p>
    <w:p w14:paraId="3525359E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Assim, a contratação de empresa especializada para execução da obra mostra-se necessária para garantir a implantação da infraestrutura prevista no plano de ação aprovado.</w:t>
      </w:r>
    </w:p>
    <w:p w14:paraId="6F86C829" w14:textId="0EC758EB" w:rsidR="0066201C" w:rsidRPr="0066201C" w:rsidRDefault="0066201C" w:rsidP="00D049FC">
      <w:pPr>
        <w:rPr>
          <w:rFonts w:ascii="Times New Roman" w:hAnsi="Times New Roman" w:cs="Times New Roman"/>
        </w:rPr>
      </w:pPr>
    </w:p>
    <w:p w14:paraId="20B9BDF7" w14:textId="2041C728" w:rsidR="0066201C" w:rsidRDefault="0066201C" w:rsidP="00D049FC">
      <w:pPr>
        <w:pStyle w:val="Ttulo1"/>
        <w:numPr>
          <w:ilvl w:val="0"/>
          <w:numId w:val="0"/>
        </w:numPr>
        <w:ind w:firstLine="708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 xml:space="preserve">2. </w:t>
      </w:r>
      <w:r w:rsidR="00D049FC" w:rsidRPr="0066201C">
        <w:rPr>
          <w:rFonts w:ascii="Times New Roman" w:hAnsi="Times New Roman" w:cs="Times New Roman"/>
          <w:szCs w:val="24"/>
        </w:rPr>
        <w:t>ALINHAMENTO COM O PLANEJAMENTO DA ADMINISTRAÇÃO</w:t>
      </w:r>
    </w:p>
    <w:p w14:paraId="1681FDD6" w14:textId="77777777" w:rsidR="00D049FC" w:rsidRPr="00D049FC" w:rsidRDefault="00D049FC" w:rsidP="00D049FC"/>
    <w:p w14:paraId="10B963F5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 presente contratação encontra-se alinhada com as políticas públicas municipais voltadas à assistência social e ao fortalecimento da rede de proteção social básica.</w:t>
      </w:r>
    </w:p>
    <w:p w14:paraId="333C5C76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O projeto atende às diretrizes:</w:t>
      </w:r>
    </w:p>
    <w:p w14:paraId="2DB3E606" w14:textId="77777777" w:rsidR="0066201C" w:rsidRPr="00D049FC" w:rsidRDefault="0066201C" w:rsidP="00D049FC">
      <w:pPr>
        <w:pStyle w:val="NormalWeb"/>
        <w:numPr>
          <w:ilvl w:val="0"/>
          <w:numId w:val="2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D049FC">
        <w:t>do</w:t>
      </w:r>
      <w:proofErr w:type="gramEnd"/>
      <w:r w:rsidRPr="00D049FC">
        <w:t xml:space="preserve"> </w:t>
      </w:r>
      <w:r w:rsidRPr="00D049FC">
        <w:rPr>
          <w:rStyle w:val="Forte"/>
          <w:b w:val="0"/>
        </w:rPr>
        <w:t>Sistema Único de Assistência Social – SUAS</w:t>
      </w:r>
      <w:r w:rsidRPr="00D049FC">
        <w:t>;</w:t>
      </w:r>
    </w:p>
    <w:p w14:paraId="698C2EC5" w14:textId="77777777" w:rsidR="0066201C" w:rsidRPr="00D049FC" w:rsidRDefault="0066201C" w:rsidP="00D049FC">
      <w:pPr>
        <w:pStyle w:val="NormalWeb"/>
        <w:numPr>
          <w:ilvl w:val="0"/>
          <w:numId w:val="2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D049FC">
        <w:t>do</w:t>
      </w:r>
      <w:proofErr w:type="gramEnd"/>
      <w:r w:rsidRPr="00D049FC">
        <w:t xml:space="preserve"> planejamento da Secretaria Municipal de Assistência Social;</w:t>
      </w:r>
    </w:p>
    <w:p w14:paraId="41EB3D6B" w14:textId="77777777" w:rsidR="0066201C" w:rsidRPr="00D049FC" w:rsidRDefault="0066201C" w:rsidP="00D049FC">
      <w:pPr>
        <w:pStyle w:val="NormalWeb"/>
        <w:numPr>
          <w:ilvl w:val="0"/>
          <w:numId w:val="2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D049FC">
        <w:t>das</w:t>
      </w:r>
      <w:proofErr w:type="gramEnd"/>
      <w:r w:rsidRPr="00D049FC">
        <w:t xml:space="preserve"> ações previstas no </w:t>
      </w:r>
      <w:r w:rsidRPr="00D049FC">
        <w:rPr>
          <w:rStyle w:val="Forte"/>
          <w:b w:val="0"/>
        </w:rPr>
        <w:t>Plano de Ação nº 09032025-079578 – Transferegov.br</w:t>
      </w:r>
      <w:r w:rsidRPr="00D049FC">
        <w:t>.</w:t>
      </w:r>
    </w:p>
    <w:p w14:paraId="78A00364" w14:textId="77777777" w:rsidR="0066201C" w:rsidRPr="00D049FC" w:rsidRDefault="0066201C" w:rsidP="00D049FC">
      <w:pPr>
        <w:pStyle w:val="NormalWeb"/>
        <w:spacing w:line="360" w:lineRule="auto"/>
        <w:jc w:val="both"/>
      </w:pPr>
      <w:r w:rsidRPr="00D049FC">
        <w:t>Além disso, a implantação do equipamento público contribui para o fortalecimento das ações de promoção da cidadania e inclusão social no município.</w:t>
      </w:r>
    </w:p>
    <w:p w14:paraId="2DAF0525" w14:textId="18AC57BD" w:rsidR="0066201C" w:rsidRPr="0066201C" w:rsidRDefault="0066201C" w:rsidP="00D049FC">
      <w:pPr>
        <w:rPr>
          <w:rFonts w:ascii="Times New Roman" w:hAnsi="Times New Roman" w:cs="Times New Roman"/>
        </w:rPr>
      </w:pPr>
    </w:p>
    <w:p w14:paraId="2E6532FC" w14:textId="554E59E0" w:rsidR="0066201C" w:rsidRDefault="00D049FC" w:rsidP="00D049FC">
      <w:pPr>
        <w:pStyle w:val="Ttulo1"/>
        <w:numPr>
          <w:ilvl w:val="1"/>
          <w:numId w:val="24"/>
        </w:numPr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REQUISITOS DA CONTRATAÇÃO</w:t>
      </w:r>
    </w:p>
    <w:p w14:paraId="1F8F509B" w14:textId="77777777" w:rsidR="00D049FC" w:rsidRPr="00D049FC" w:rsidRDefault="00D049FC" w:rsidP="00D049FC">
      <w:pPr>
        <w:pStyle w:val="PargrafodaLista"/>
      </w:pPr>
    </w:p>
    <w:p w14:paraId="7B61BF84" w14:textId="28A5A40B" w:rsidR="0066201C" w:rsidRDefault="0066201C" w:rsidP="00D049FC">
      <w:pPr>
        <w:pStyle w:val="NormalWeb"/>
        <w:spacing w:line="360" w:lineRule="auto"/>
        <w:jc w:val="both"/>
      </w:pPr>
      <w:r w:rsidRPr="0066201C">
        <w:t>Para execução do objeto deverão ser observados os seguintes requisitos:</w:t>
      </w:r>
    </w:p>
    <w:p w14:paraId="75930D51" w14:textId="77777777" w:rsidR="00D049FC" w:rsidRPr="0066201C" w:rsidRDefault="00D049FC" w:rsidP="00D049FC">
      <w:pPr>
        <w:pStyle w:val="NormalWeb"/>
        <w:spacing w:line="360" w:lineRule="auto"/>
        <w:jc w:val="both"/>
      </w:pPr>
    </w:p>
    <w:p w14:paraId="6FFD2037" w14:textId="445CCC8F" w:rsidR="0066201C" w:rsidRPr="0066201C" w:rsidRDefault="0066201C" w:rsidP="00D049FC">
      <w:pPr>
        <w:pStyle w:val="Ttulo3"/>
        <w:numPr>
          <w:ilvl w:val="2"/>
          <w:numId w:val="38"/>
        </w:numPr>
        <w:rPr>
          <w:rFonts w:ascii="Times New Roman" w:hAnsi="Times New Roman" w:cs="Times New Roman"/>
        </w:rPr>
      </w:pPr>
      <w:r w:rsidRPr="0066201C">
        <w:rPr>
          <w:rFonts w:ascii="Times New Roman" w:hAnsi="Times New Roman" w:cs="Times New Roman"/>
        </w:rPr>
        <w:t>Requisitos técnicos</w:t>
      </w:r>
    </w:p>
    <w:p w14:paraId="5CC9C228" w14:textId="77777777" w:rsidR="0066201C" w:rsidRPr="00D049FC" w:rsidRDefault="0066201C" w:rsidP="00D049FC">
      <w:pPr>
        <w:pStyle w:val="NormalWeb"/>
        <w:spacing w:line="360" w:lineRule="auto"/>
        <w:jc w:val="both"/>
      </w:pPr>
      <w:r w:rsidRPr="00D049FC">
        <w:t>A empresa contratada deverá possuir:</w:t>
      </w:r>
    </w:p>
    <w:p w14:paraId="432A7330" w14:textId="77777777" w:rsidR="0066201C" w:rsidRPr="00D049FC" w:rsidRDefault="0066201C" w:rsidP="00D049FC">
      <w:pPr>
        <w:pStyle w:val="NormalWeb"/>
        <w:numPr>
          <w:ilvl w:val="0"/>
          <w:numId w:val="25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D049FC">
        <w:t>registro</w:t>
      </w:r>
      <w:proofErr w:type="gramEnd"/>
      <w:r w:rsidRPr="00D049FC">
        <w:t xml:space="preserve"> no </w:t>
      </w:r>
      <w:r w:rsidRPr="00D049FC">
        <w:rPr>
          <w:rStyle w:val="Forte"/>
          <w:b w:val="0"/>
        </w:rPr>
        <w:t xml:space="preserve">CREA ou </w:t>
      </w:r>
      <w:proofErr w:type="spellStart"/>
      <w:r w:rsidRPr="00D049FC">
        <w:rPr>
          <w:rStyle w:val="Forte"/>
          <w:b w:val="0"/>
        </w:rPr>
        <w:t>CAU</w:t>
      </w:r>
      <w:proofErr w:type="spellEnd"/>
      <w:r w:rsidRPr="00D049FC">
        <w:rPr>
          <w:b/>
        </w:rPr>
        <w:t>;</w:t>
      </w:r>
    </w:p>
    <w:p w14:paraId="4E91DF8A" w14:textId="77777777" w:rsidR="0066201C" w:rsidRPr="00D049FC" w:rsidRDefault="0066201C" w:rsidP="00D049FC">
      <w:pPr>
        <w:pStyle w:val="NormalWeb"/>
        <w:numPr>
          <w:ilvl w:val="0"/>
          <w:numId w:val="25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D049FC">
        <w:t>responsável</w:t>
      </w:r>
      <w:proofErr w:type="gramEnd"/>
      <w:r w:rsidRPr="00D049FC">
        <w:t xml:space="preserve"> técnico habilitado em </w:t>
      </w:r>
      <w:r w:rsidRPr="00D049FC">
        <w:rPr>
          <w:rStyle w:val="Forte"/>
          <w:b w:val="0"/>
        </w:rPr>
        <w:t>engenharia civil ou arquitetura</w:t>
      </w:r>
      <w:r w:rsidRPr="00D049FC">
        <w:rPr>
          <w:b/>
        </w:rPr>
        <w:t>;</w:t>
      </w:r>
    </w:p>
    <w:p w14:paraId="4D398893" w14:textId="77777777" w:rsidR="0066201C" w:rsidRPr="00D049FC" w:rsidRDefault="0066201C" w:rsidP="00D049FC">
      <w:pPr>
        <w:pStyle w:val="NormalWeb"/>
        <w:numPr>
          <w:ilvl w:val="0"/>
          <w:numId w:val="25"/>
        </w:numPr>
        <w:suppressAutoHyphens w:val="0"/>
        <w:spacing w:before="100" w:beforeAutospacing="1" w:after="100" w:afterAutospacing="1" w:line="360" w:lineRule="auto"/>
        <w:jc w:val="both"/>
        <w:rPr>
          <w:b/>
        </w:rPr>
      </w:pPr>
      <w:proofErr w:type="gramStart"/>
      <w:r w:rsidRPr="00D049FC">
        <w:t>comprovação</w:t>
      </w:r>
      <w:proofErr w:type="gramEnd"/>
      <w:r w:rsidRPr="00D049FC">
        <w:t xml:space="preserve"> de capacidade técnica mediante </w:t>
      </w:r>
      <w:r w:rsidRPr="00D049FC">
        <w:rPr>
          <w:rStyle w:val="Forte"/>
          <w:b w:val="0"/>
        </w:rPr>
        <w:t>atestados de execução de serviços semelhantes</w:t>
      </w:r>
      <w:r w:rsidRPr="00D049FC">
        <w:rPr>
          <w:b/>
        </w:rPr>
        <w:t>;</w:t>
      </w:r>
    </w:p>
    <w:p w14:paraId="33394845" w14:textId="77777777" w:rsidR="0066201C" w:rsidRPr="0066201C" w:rsidRDefault="0066201C" w:rsidP="00D049FC">
      <w:pPr>
        <w:pStyle w:val="NormalWeb"/>
        <w:numPr>
          <w:ilvl w:val="0"/>
          <w:numId w:val="25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D049FC">
        <w:t>apresentação</w:t>
      </w:r>
      <w:proofErr w:type="gramEnd"/>
      <w:r w:rsidRPr="00D049FC">
        <w:t xml:space="preserve"> de </w:t>
      </w:r>
      <w:r w:rsidRPr="00D049FC">
        <w:rPr>
          <w:rStyle w:val="Forte"/>
          <w:b w:val="0"/>
        </w:rPr>
        <w:t>Certidão de Acervo Técnico (CAT)</w:t>
      </w:r>
      <w:r w:rsidRPr="00D049FC">
        <w:t xml:space="preserve"> dos profissionais responsáveis</w:t>
      </w:r>
      <w:r w:rsidRPr="0066201C">
        <w:t>.</w:t>
      </w:r>
    </w:p>
    <w:p w14:paraId="379642E1" w14:textId="2238EFA1" w:rsidR="0066201C" w:rsidRPr="0066201C" w:rsidRDefault="0066201C" w:rsidP="00D049FC">
      <w:pPr>
        <w:pStyle w:val="Ttulo3"/>
        <w:numPr>
          <w:ilvl w:val="2"/>
          <w:numId w:val="38"/>
        </w:numPr>
        <w:rPr>
          <w:rFonts w:ascii="Times New Roman" w:hAnsi="Times New Roman" w:cs="Times New Roman"/>
        </w:rPr>
      </w:pPr>
      <w:r w:rsidRPr="0066201C">
        <w:rPr>
          <w:rFonts w:ascii="Times New Roman" w:hAnsi="Times New Roman" w:cs="Times New Roman"/>
        </w:rPr>
        <w:t>Requisitos operacionais</w:t>
      </w:r>
    </w:p>
    <w:p w14:paraId="1A9073FA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 contratada deverá:</w:t>
      </w:r>
    </w:p>
    <w:p w14:paraId="32BE072D" w14:textId="77777777" w:rsidR="0066201C" w:rsidRPr="0066201C" w:rsidRDefault="0066201C" w:rsidP="00D049FC">
      <w:pPr>
        <w:pStyle w:val="NormalWeb"/>
        <w:numPr>
          <w:ilvl w:val="0"/>
          <w:numId w:val="2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lastRenderedPageBreak/>
        <w:t>executar</w:t>
      </w:r>
      <w:proofErr w:type="gramEnd"/>
      <w:r w:rsidRPr="0066201C">
        <w:t xml:space="preserve"> os serviços conforme </w:t>
      </w:r>
      <w:r w:rsidRPr="0066201C">
        <w:rPr>
          <w:rStyle w:val="Forte"/>
        </w:rPr>
        <w:t>projeto executivo, memorial descritivo e planilhas orçamentárias</w:t>
      </w:r>
      <w:r w:rsidRPr="0066201C">
        <w:t>;</w:t>
      </w:r>
    </w:p>
    <w:p w14:paraId="3F261C85" w14:textId="77777777" w:rsidR="0066201C" w:rsidRPr="0066201C" w:rsidRDefault="0066201C" w:rsidP="00D049FC">
      <w:pPr>
        <w:pStyle w:val="NormalWeb"/>
        <w:numPr>
          <w:ilvl w:val="0"/>
          <w:numId w:val="2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fornecer</w:t>
      </w:r>
      <w:proofErr w:type="gramEnd"/>
      <w:r w:rsidRPr="0066201C">
        <w:t xml:space="preserve"> todos os </w:t>
      </w:r>
      <w:r w:rsidRPr="0066201C">
        <w:rPr>
          <w:rStyle w:val="Forte"/>
        </w:rPr>
        <w:t>materiais, equipamentos e mão de obra necessários</w:t>
      </w:r>
      <w:r w:rsidRPr="0066201C">
        <w:t>;</w:t>
      </w:r>
    </w:p>
    <w:p w14:paraId="3420E59F" w14:textId="77777777" w:rsidR="0066201C" w:rsidRPr="0066201C" w:rsidRDefault="0066201C" w:rsidP="00D049FC">
      <w:pPr>
        <w:pStyle w:val="NormalWeb"/>
        <w:numPr>
          <w:ilvl w:val="0"/>
          <w:numId w:val="2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cumprir</w:t>
      </w:r>
      <w:proofErr w:type="gramEnd"/>
      <w:r w:rsidRPr="0066201C">
        <w:t xml:space="preserve"> integralmente o </w:t>
      </w:r>
      <w:r w:rsidRPr="0066201C">
        <w:rPr>
          <w:rStyle w:val="Forte"/>
        </w:rPr>
        <w:t>cronograma físico-financeiro</w:t>
      </w:r>
      <w:r w:rsidRPr="0066201C">
        <w:t>;</w:t>
      </w:r>
    </w:p>
    <w:p w14:paraId="6D15CD4A" w14:textId="77777777" w:rsidR="0066201C" w:rsidRPr="0066201C" w:rsidRDefault="0066201C" w:rsidP="00D049FC">
      <w:pPr>
        <w:pStyle w:val="NormalWeb"/>
        <w:numPr>
          <w:ilvl w:val="0"/>
          <w:numId w:val="2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observar</w:t>
      </w:r>
      <w:proofErr w:type="gramEnd"/>
      <w:r w:rsidRPr="0066201C">
        <w:t xml:space="preserve"> normas técnicas da </w:t>
      </w:r>
      <w:r w:rsidRPr="0066201C">
        <w:rPr>
          <w:rStyle w:val="Forte"/>
        </w:rPr>
        <w:t>ABNT</w:t>
      </w:r>
      <w:r w:rsidRPr="0066201C">
        <w:t>, legislação urbanística e normas de segurança do trabalho.</w:t>
      </w:r>
    </w:p>
    <w:p w14:paraId="7871897D" w14:textId="77777777" w:rsidR="0066201C" w:rsidRPr="0066201C" w:rsidRDefault="0066201C" w:rsidP="00D049FC">
      <w:pPr>
        <w:pStyle w:val="Ttulo3"/>
        <w:numPr>
          <w:ilvl w:val="2"/>
          <w:numId w:val="38"/>
        </w:numPr>
        <w:rPr>
          <w:rFonts w:ascii="Times New Roman" w:hAnsi="Times New Roman" w:cs="Times New Roman"/>
        </w:rPr>
      </w:pPr>
      <w:r w:rsidRPr="0066201C">
        <w:rPr>
          <w:rFonts w:ascii="Times New Roman" w:hAnsi="Times New Roman" w:cs="Times New Roman"/>
        </w:rPr>
        <w:t>Requisitos legais</w:t>
      </w:r>
    </w:p>
    <w:p w14:paraId="36B4791F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 contratação deverá observar:</w:t>
      </w:r>
    </w:p>
    <w:p w14:paraId="449765B7" w14:textId="77777777" w:rsidR="0066201C" w:rsidRPr="00D049FC" w:rsidRDefault="0066201C" w:rsidP="00D049FC">
      <w:pPr>
        <w:pStyle w:val="NormalWeb"/>
        <w:numPr>
          <w:ilvl w:val="0"/>
          <w:numId w:val="27"/>
        </w:numPr>
        <w:suppressAutoHyphens w:val="0"/>
        <w:spacing w:before="100" w:beforeAutospacing="1" w:after="100" w:afterAutospacing="1" w:line="360" w:lineRule="auto"/>
        <w:jc w:val="both"/>
        <w:rPr>
          <w:b/>
        </w:rPr>
      </w:pPr>
      <w:r w:rsidRPr="00D049FC">
        <w:rPr>
          <w:rStyle w:val="Forte"/>
          <w:b w:val="0"/>
        </w:rPr>
        <w:t>Lei nº 14.133/2021 (Nova Lei de Licitações e Contratos)</w:t>
      </w:r>
      <w:r w:rsidRPr="00D049FC">
        <w:rPr>
          <w:b/>
        </w:rPr>
        <w:t>;</w:t>
      </w:r>
    </w:p>
    <w:p w14:paraId="7F25F3F2" w14:textId="77777777" w:rsidR="0066201C" w:rsidRPr="0066201C" w:rsidRDefault="0066201C" w:rsidP="00D049FC">
      <w:pPr>
        <w:pStyle w:val="NormalWeb"/>
        <w:numPr>
          <w:ilvl w:val="0"/>
          <w:numId w:val="27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normas</w:t>
      </w:r>
      <w:proofErr w:type="gramEnd"/>
      <w:r w:rsidRPr="0066201C">
        <w:t xml:space="preserve"> técnicas aplicáveis à construção civil;</w:t>
      </w:r>
    </w:p>
    <w:p w14:paraId="6E0C7C47" w14:textId="77777777" w:rsidR="0066201C" w:rsidRPr="0066201C" w:rsidRDefault="0066201C" w:rsidP="00D049FC">
      <w:pPr>
        <w:pStyle w:val="NormalWeb"/>
        <w:numPr>
          <w:ilvl w:val="0"/>
          <w:numId w:val="27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legislação</w:t>
      </w:r>
      <w:proofErr w:type="gramEnd"/>
      <w:r w:rsidRPr="0066201C">
        <w:t xml:space="preserve"> ambiental e urbanística vigente.</w:t>
      </w:r>
    </w:p>
    <w:p w14:paraId="7008A940" w14:textId="6C79308E" w:rsidR="0066201C" w:rsidRPr="0066201C" w:rsidRDefault="0066201C" w:rsidP="00D049FC">
      <w:pPr>
        <w:rPr>
          <w:rFonts w:ascii="Times New Roman" w:hAnsi="Times New Roman" w:cs="Times New Roman"/>
        </w:rPr>
      </w:pPr>
    </w:p>
    <w:p w14:paraId="1751E707" w14:textId="4399E1CA" w:rsidR="0066201C" w:rsidRDefault="00D049FC" w:rsidP="00D049FC">
      <w:pPr>
        <w:pStyle w:val="Ttulo1"/>
        <w:numPr>
          <w:ilvl w:val="1"/>
          <w:numId w:val="24"/>
        </w:numPr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LEVANTAMENTO DE MERCADO</w:t>
      </w:r>
    </w:p>
    <w:p w14:paraId="47D812FE" w14:textId="77777777" w:rsidR="00D049FC" w:rsidRPr="00D049FC" w:rsidRDefault="00D049FC" w:rsidP="00D049FC">
      <w:pPr>
        <w:pStyle w:val="PargrafodaLista"/>
        <w:ind w:left="1440"/>
      </w:pPr>
    </w:p>
    <w:p w14:paraId="3C18A4E0" w14:textId="153BF7FE" w:rsidR="0066201C" w:rsidRDefault="0066201C" w:rsidP="00D049FC">
      <w:pPr>
        <w:pStyle w:val="NormalWeb"/>
        <w:spacing w:line="360" w:lineRule="auto"/>
        <w:jc w:val="both"/>
      </w:pPr>
      <w:r w:rsidRPr="0066201C">
        <w:t>Para atendimento da necessidade identificada foram analisadas as seguintes alternativas:</w:t>
      </w:r>
    </w:p>
    <w:p w14:paraId="38A581D2" w14:textId="77777777" w:rsidR="00D049FC" w:rsidRPr="0066201C" w:rsidRDefault="00D049FC" w:rsidP="00D049FC">
      <w:pPr>
        <w:pStyle w:val="NormalWeb"/>
        <w:spacing w:line="360" w:lineRule="auto"/>
        <w:jc w:val="both"/>
      </w:pPr>
    </w:p>
    <w:p w14:paraId="1879FB19" w14:textId="42CA6F86" w:rsidR="0066201C" w:rsidRPr="0066201C" w:rsidRDefault="0066201C" w:rsidP="00D049FC">
      <w:pPr>
        <w:pStyle w:val="Ttulo3"/>
        <w:numPr>
          <w:ilvl w:val="1"/>
          <w:numId w:val="39"/>
        </w:numPr>
        <w:rPr>
          <w:rFonts w:ascii="Times New Roman" w:hAnsi="Times New Roman" w:cs="Times New Roman"/>
        </w:rPr>
      </w:pPr>
      <w:r w:rsidRPr="0066201C">
        <w:rPr>
          <w:rFonts w:ascii="Times New Roman" w:hAnsi="Times New Roman" w:cs="Times New Roman"/>
        </w:rPr>
        <w:t>Alternativa 1 – Não execução da obra</w:t>
      </w:r>
    </w:p>
    <w:p w14:paraId="1AA299C5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 xml:space="preserve">Essa alternativa implicaria na manutenção da situação atual, sem ampliação da estrutura de atendimento </w:t>
      </w:r>
      <w:proofErr w:type="spellStart"/>
      <w:r w:rsidRPr="0066201C">
        <w:t>socioassistencial</w:t>
      </w:r>
      <w:proofErr w:type="spellEnd"/>
      <w:r w:rsidRPr="0066201C">
        <w:t xml:space="preserve"> do município.</w:t>
      </w:r>
    </w:p>
    <w:p w14:paraId="6AF1CA12" w14:textId="79307EEB" w:rsidR="0066201C" w:rsidRDefault="0066201C" w:rsidP="00D049FC">
      <w:pPr>
        <w:pStyle w:val="NormalWeb"/>
        <w:spacing w:line="360" w:lineRule="auto"/>
        <w:jc w:val="both"/>
      </w:pPr>
      <w:r w:rsidRPr="0066201C">
        <w:t xml:space="preserve">Tal hipótese não atende ao interesse público, uma vez que impossibilitaria a utilização dos recursos oriundos da emenda parlamentar e comprometeria a ampliação dos serviços </w:t>
      </w:r>
      <w:proofErr w:type="spellStart"/>
      <w:r w:rsidRPr="0066201C">
        <w:t>socioassistenciais</w:t>
      </w:r>
      <w:proofErr w:type="spellEnd"/>
      <w:r w:rsidRPr="0066201C">
        <w:t>.</w:t>
      </w:r>
    </w:p>
    <w:p w14:paraId="548200DF" w14:textId="77777777" w:rsidR="00D049FC" w:rsidRPr="0066201C" w:rsidRDefault="00D049FC" w:rsidP="00D049FC">
      <w:pPr>
        <w:pStyle w:val="NormalWeb"/>
        <w:spacing w:line="360" w:lineRule="auto"/>
        <w:jc w:val="both"/>
      </w:pPr>
    </w:p>
    <w:p w14:paraId="58E1F485" w14:textId="33BB05BD" w:rsidR="0066201C" w:rsidRPr="0066201C" w:rsidRDefault="0066201C" w:rsidP="00D049FC">
      <w:pPr>
        <w:pStyle w:val="Ttulo3"/>
        <w:numPr>
          <w:ilvl w:val="1"/>
          <w:numId w:val="40"/>
        </w:numPr>
        <w:rPr>
          <w:rFonts w:ascii="Times New Roman" w:hAnsi="Times New Roman" w:cs="Times New Roman"/>
        </w:rPr>
      </w:pPr>
      <w:r w:rsidRPr="0066201C">
        <w:rPr>
          <w:rFonts w:ascii="Times New Roman" w:hAnsi="Times New Roman" w:cs="Times New Roman"/>
        </w:rPr>
        <w:t>Alternativa 2 – Execução direta pela Administração</w:t>
      </w:r>
    </w:p>
    <w:p w14:paraId="6F6E8661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 execução direta pela Prefeitura demandaria:</w:t>
      </w:r>
    </w:p>
    <w:p w14:paraId="7E261EF0" w14:textId="77777777" w:rsidR="0066201C" w:rsidRPr="0066201C" w:rsidRDefault="0066201C" w:rsidP="00D049FC">
      <w:pPr>
        <w:pStyle w:val="NormalWeb"/>
        <w:numPr>
          <w:ilvl w:val="0"/>
          <w:numId w:val="28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aquisição</w:t>
      </w:r>
      <w:proofErr w:type="gramEnd"/>
      <w:r w:rsidRPr="0066201C">
        <w:t xml:space="preserve"> de equipamentos;</w:t>
      </w:r>
    </w:p>
    <w:p w14:paraId="177DC604" w14:textId="77777777" w:rsidR="0066201C" w:rsidRPr="0066201C" w:rsidRDefault="0066201C" w:rsidP="00D049FC">
      <w:pPr>
        <w:pStyle w:val="NormalWeb"/>
        <w:numPr>
          <w:ilvl w:val="0"/>
          <w:numId w:val="28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contratação</w:t>
      </w:r>
      <w:proofErr w:type="gramEnd"/>
      <w:r w:rsidRPr="0066201C">
        <w:t xml:space="preserve"> de mão de obra especializada;</w:t>
      </w:r>
    </w:p>
    <w:p w14:paraId="4F223F6D" w14:textId="77777777" w:rsidR="0066201C" w:rsidRPr="0066201C" w:rsidRDefault="0066201C" w:rsidP="00D049FC">
      <w:pPr>
        <w:pStyle w:val="NormalWeb"/>
        <w:numPr>
          <w:ilvl w:val="0"/>
          <w:numId w:val="28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estrutura</w:t>
      </w:r>
      <w:proofErr w:type="gramEnd"/>
      <w:r w:rsidRPr="0066201C">
        <w:t xml:space="preserve"> técnica permanente para execução e gerenciamento da obra.</w:t>
      </w:r>
    </w:p>
    <w:p w14:paraId="6FE8065F" w14:textId="574E874F" w:rsidR="0066201C" w:rsidRDefault="0066201C" w:rsidP="00D049FC">
      <w:pPr>
        <w:pStyle w:val="NormalWeb"/>
        <w:spacing w:line="360" w:lineRule="auto"/>
        <w:jc w:val="both"/>
      </w:pPr>
      <w:r w:rsidRPr="0066201C">
        <w:t>Considerando as limitações operacionais da administração pública municipal para execução direta de obras dessa natureza, tal alternativa mostra-se menos eficiente.</w:t>
      </w:r>
    </w:p>
    <w:p w14:paraId="7AA9B996" w14:textId="77777777" w:rsidR="00D049FC" w:rsidRPr="0066201C" w:rsidRDefault="00D049FC" w:rsidP="00D049FC">
      <w:pPr>
        <w:pStyle w:val="NormalWeb"/>
        <w:spacing w:line="360" w:lineRule="auto"/>
        <w:jc w:val="both"/>
      </w:pPr>
    </w:p>
    <w:p w14:paraId="3349592F" w14:textId="3E916E5E" w:rsidR="0066201C" w:rsidRPr="0066201C" w:rsidRDefault="0066201C" w:rsidP="00D049FC">
      <w:pPr>
        <w:pStyle w:val="Ttulo3"/>
        <w:numPr>
          <w:ilvl w:val="1"/>
          <w:numId w:val="40"/>
        </w:numPr>
        <w:rPr>
          <w:rFonts w:ascii="Times New Roman" w:hAnsi="Times New Roman" w:cs="Times New Roman"/>
        </w:rPr>
      </w:pPr>
      <w:r w:rsidRPr="0066201C">
        <w:rPr>
          <w:rFonts w:ascii="Times New Roman" w:hAnsi="Times New Roman" w:cs="Times New Roman"/>
        </w:rPr>
        <w:t>Alternativa 3 – Contratação de empresa especializada (solução escolhida)</w:t>
      </w:r>
    </w:p>
    <w:p w14:paraId="1FEF1E7E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 xml:space="preserve">A contratação de empresa especializada em regime de </w:t>
      </w:r>
      <w:r w:rsidRPr="0066201C">
        <w:rPr>
          <w:rStyle w:val="Forte"/>
        </w:rPr>
        <w:t>empreitada global</w:t>
      </w:r>
      <w:r w:rsidRPr="0066201C">
        <w:t xml:space="preserve"> apresenta as seguintes vantagens:</w:t>
      </w:r>
    </w:p>
    <w:p w14:paraId="33718704" w14:textId="77777777" w:rsidR="0066201C" w:rsidRPr="0066201C" w:rsidRDefault="0066201C" w:rsidP="00D049FC">
      <w:pPr>
        <w:pStyle w:val="NormalWeb"/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maior</w:t>
      </w:r>
      <w:proofErr w:type="gramEnd"/>
      <w:r w:rsidRPr="0066201C">
        <w:t xml:space="preserve"> eficiência na execução dos serviços;</w:t>
      </w:r>
    </w:p>
    <w:p w14:paraId="2555639F" w14:textId="77777777" w:rsidR="0066201C" w:rsidRPr="0066201C" w:rsidRDefault="0066201C" w:rsidP="00D049FC">
      <w:pPr>
        <w:pStyle w:val="NormalWeb"/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transferência</w:t>
      </w:r>
      <w:proofErr w:type="gramEnd"/>
      <w:r w:rsidRPr="0066201C">
        <w:t xml:space="preserve"> da responsabilidade técnica integral à contratada;</w:t>
      </w:r>
    </w:p>
    <w:p w14:paraId="57DB82F5" w14:textId="77777777" w:rsidR="0066201C" w:rsidRPr="0066201C" w:rsidRDefault="0066201C" w:rsidP="00D049FC">
      <w:pPr>
        <w:pStyle w:val="NormalWeb"/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maior</w:t>
      </w:r>
      <w:proofErr w:type="gramEnd"/>
      <w:r w:rsidRPr="0066201C">
        <w:t xml:space="preserve"> previsibilidade de custos;</w:t>
      </w:r>
    </w:p>
    <w:p w14:paraId="1B3BD3B0" w14:textId="77777777" w:rsidR="0066201C" w:rsidRPr="0066201C" w:rsidRDefault="0066201C" w:rsidP="00D049FC">
      <w:pPr>
        <w:pStyle w:val="NormalWeb"/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melhor</w:t>
      </w:r>
      <w:proofErr w:type="gramEnd"/>
      <w:r w:rsidRPr="0066201C">
        <w:t xml:space="preserve"> controle de prazos e qualidade da obra.</w:t>
      </w:r>
    </w:p>
    <w:p w14:paraId="6134C2E1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Dessa forma, esta alternativa foi considerada a mais adequada para atendimento da demanda.</w:t>
      </w:r>
    </w:p>
    <w:p w14:paraId="40251791" w14:textId="7B8637E5" w:rsidR="0066201C" w:rsidRPr="0066201C" w:rsidRDefault="0066201C" w:rsidP="00D049FC">
      <w:pPr>
        <w:rPr>
          <w:rFonts w:ascii="Times New Roman" w:hAnsi="Times New Roman" w:cs="Times New Roman"/>
        </w:rPr>
      </w:pPr>
    </w:p>
    <w:p w14:paraId="6A05E9BE" w14:textId="197BEBBE" w:rsidR="0066201C" w:rsidRDefault="00D049FC" w:rsidP="00D049FC">
      <w:pPr>
        <w:pStyle w:val="Ttulo1"/>
        <w:numPr>
          <w:ilvl w:val="0"/>
          <w:numId w:val="39"/>
        </w:numPr>
        <w:ind w:left="993" w:firstLine="141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DESCRIÇÃO DA SOLUÇÃO COMO UM TODO</w:t>
      </w:r>
    </w:p>
    <w:p w14:paraId="1BCF2DA4" w14:textId="77777777" w:rsidR="00D049FC" w:rsidRPr="00D049FC" w:rsidRDefault="00D049FC" w:rsidP="00D049FC">
      <w:pPr>
        <w:pStyle w:val="PargrafodaLista"/>
        <w:ind w:left="369"/>
      </w:pPr>
    </w:p>
    <w:p w14:paraId="7FE51694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 xml:space="preserve">A solução consiste na </w:t>
      </w:r>
      <w:r w:rsidRPr="00D049FC">
        <w:rPr>
          <w:rStyle w:val="Forte"/>
          <w:b w:val="0"/>
        </w:rPr>
        <w:t>contratação de empresa especializada para execução de obra de construção do Centro de Convivência</w:t>
      </w:r>
      <w:r w:rsidRPr="0066201C">
        <w:t>, contemplando:</w:t>
      </w:r>
    </w:p>
    <w:p w14:paraId="12A035F0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serviços</w:t>
      </w:r>
      <w:proofErr w:type="gramEnd"/>
      <w:r w:rsidRPr="0066201C">
        <w:t xml:space="preserve"> preliminares;</w:t>
      </w:r>
    </w:p>
    <w:p w14:paraId="2741E991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fundações</w:t>
      </w:r>
      <w:proofErr w:type="gramEnd"/>
      <w:r w:rsidRPr="0066201C">
        <w:t xml:space="preserve"> profundas;</w:t>
      </w:r>
    </w:p>
    <w:p w14:paraId="26AA2E0D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estrutura</w:t>
      </w:r>
      <w:proofErr w:type="gramEnd"/>
      <w:r w:rsidRPr="0066201C">
        <w:t xml:space="preserve"> metálica;</w:t>
      </w:r>
    </w:p>
    <w:p w14:paraId="69B58269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alvenaria</w:t>
      </w:r>
      <w:proofErr w:type="gramEnd"/>
      <w:r w:rsidRPr="0066201C">
        <w:t xml:space="preserve"> de vedação;</w:t>
      </w:r>
    </w:p>
    <w:p w14:paraId="7358E03D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revestimentos</w:t>
      </w:r>
      <w:proofErr w:type="gramEnd"/>
      <w:r w:rsidRPr="0066201C">
        <w:t>;</w:t>
      </w:r>
    </w:p>
    <w:p w14:paraId="339F8C28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cobertura</w:t>
      </w:r>
      <w:proofErr w:type="gramEnd"/>
      <w:r w:rsidRPr="0066201C">
        <w:t xml:space="preserve"> metálica </w:t>
      </w:r>
      <w:proofErr w:type="spellStart"/>
      <w:r w:rsidRPr="0066201C">
        <w:t>termoacústica</w:t>
      </w:r>
      <w:proofErr w:type="spellEnd"/>
      <w:r w:rsidRPr="0066201C">
        <w:t>;</w:t>
      </w:r>
    </w:p>
    <w:p w14:paraId="0AD0A816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instalações</w:t>
      </w:r>
      <w:proofErr w:type="gramEnd"/>
      <w:r w:rsidRPr="0066201C">
        <w:t xml:space="preserve"> elétricas e hidráulicas;</w:t>
      </w:r>
    </w:p>
    <w:p w14:paraId="01CD0766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acabamentos</w:t>
      </w:r>
      <w:proofErr w:type="gramEnd"/>
      <w:r w:rsidRPr="0066201C">
        <w:t>;</w:t>
      </w:r>
    </w:p>
    <w:p w14:paraId="31A17865" w14:textId="77777777" w:rsidR="0066201C" w:rsidRPr="0066201C" w:rsidRDefault="0066201C" w:rsidP="00D049FC">
      <w:pPr>
        <w:pStyle w:val="NormalWeb"/>
        <w:numPr>
          <w:ilvl w:val="0"/>
          <w:numId w:val="30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demais</w:t>
      </w:r>
      <w:proofErr w:type="gramEnd"/>
      <w:r w:rsidRPr="0066201C">
        <w:t xml:space="preserve"> serviços necessários para completa execução da edificação.</w:t>
      </w:r>
    </w:p>
    <w:p w14:paraId="1A949835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 xml:space="preserve">A obra será executada </w:t>
      </w:r>
      <w:r w:rsidRPr="00D049FC">
        <w:rPr>
          <w:rStyle w:val="Forte"/>
          <w:b w:val="0"/>
        </w:rPr>
        <w:t>em regime de empreitada global</w:t>
      </w:r>
      <w:r w:rsidRPr="0066201C">
        <w:t>, compreendendo o fornecimento de materiais, mão de obra, equipamentos e demais insumos necessários para conclusão da obra.</w:t>
      </w:r>
    </w:p>
    <w:p w14:paraId="519FE7BE" w14:textId="0EEA4B8D" w:rsidR="0066201C" w:rsidRPr="0066201C" w:rsidRDefault="0066201C" w:rsidP="00D049FC">
      <w:pPr>
        <w:rPr>
          <w:rFonts w:ascii="Times New Roman" w:hAnsi="Times New Roman" w:cs="Times New Roman"/>
        </w:rPr>
      </w:pPr>
    </w:p>
    <w:p w14:paraId="7E8A5097" w14:textId="15871BBA" w:rsidR="0066201C" w:rsidRDefault="00D049FC" w:rsidP="00D049FC">
      <w:pPr>
        <w:pStyle w:val="Ttulo1"/>
        <w:numPr>
          <w:ilvl w:val="1"/>
          <w:numId w:val="9"/>
        </w:numPr>
        <w:ind w:left="1276" w:hanging="142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ESTIMATIVA DAS QUANTIDADES</w:t>
      </w:r>
    </w:p>
    <w:p w14:paraId="0FADAF58" w14:textId="77777777" w:rsidR="00D049FC" w:rsidRPr="00D049FC" w:rsidRDefault="00D049FC" w:rsidP="00D049FC">
      <w:pPr>
        <w:pStyle w:val="PargrafodaLista"/>
        <w:ind w:left="369"/>
      </w:pPr>
    </w:p>
    <w:p w14:paraId="1B42B8A1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lastRenderedPageBreak/>
        <w:t xml:space="preserve">As quantidades de serviços e materiais foram estimadas com base no </w:t>
      </w:r>
      <w:r w:rsidRPr="00D049FC">
        <w:rPr>
          <w:rStyle w:val="Forte"/>
          <w:b w:val="0"/>
        </w:rPr>
        <w:t>projeto executivo e nas planilhas orçamentárias elaboradas pela equipe técnica do Departamento de Obras</w:t>
      </w:r>
      <w:r w:rsidRPr="0066201C">
        <w:t>, considerando as especificações técnicas do empreendimento.</w:t>
      </w:r>
    </w:p>
    <w:p w14:paraId="69B1B10F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Destacam-se, entre os principais serviços:</w:t>
      </w:r>
    </w:p>
    <w:p w14:paraId="60E26B9B" w14:textId="77777777" w:rsidR="0066201C" w:rsidRPr="00E0746F" w:rsidRDefault="0066201C" w:rsidP="00D049FC">
      <w:pPr>
        <w:pStyle w:val="NormalWeb"/>
        <w:numPr>
          <w:ilvl w:val="0"/>
          <w:numId w:val="31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execução</w:t>
      </w:r>
      <w:proofErr w:type="gramEnd"/>
      <w:r w:rsidRPr="0066201C">
        <w:t xml:space="preserve"> de fundação profunda tipo </w:t>
      </w:r>
      <w:r w:rsidRPr="00E0746F">
        <w:rPr>
          <w:rStyle w:val="Forte"/>
          <w:b w:val="0"/>
        </w:rPr>
        <w:t>estaca hélice contínua monitorada</w:t>
      </w:r>
      <w:r w:rsidRPr="00E0746F">
        <w:t>;</w:t>
      </w:r>
    </w:p>
    <w:p w14:paraId="69470D5F" w14:textId="77777777" w:rsidR="0066201C" w:rsidRPr="00E0746F" w:rsidRDefault="0066201C" w:rsidP="00D049FC">
      <w:pPr>
        <w:pStyle w:val="NormalWeb"/>
        <w:numPr>
          <w:ilvl w:val="0"/>
          <w:numId w:val="31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E0746F">
        <w:t>fornecimento</w:t>
      </w:r>
      <w:proofErr w:type="gramEnd"/>
      <w:r w:rsidRPr="00E0746F">
        <w:t xml:space="preserve"> e montagem de </w:t>
      </w:r>
      <w:r w:rsidRPr="00E0746F">
        <w:rPr>
          <w:rStyle w:val="Forte"/>
          <w:b w:val="0"/>
        </w:rPr>
        <w:t>estrutura metálica</w:t>
      </w:r>
      <w:r w:rsidRPr="00E0746F">
        <w:t>;</w:t>
      </w:r>
    </w:p>
    <w:p w14:paraId="65D8DD36" w14:textId="77777777" w:rsidR="0066201C" w:rsidRPr="00E0746F" w:rsidRDefault="0066201C" w:rsidP="00D049FC">
      <w:pPr>
        <w:pStyle w:val="NormalWeb"/>
        <w:numPr>
          <w:ilvl w:val="0"/>
          <w:numId w:val="31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E0746F">
        <w:t>execução</w:t>
      </w:r>
      <w:proofErr w:type="gramEnd"/>
      <w:r w:rsidRPr="00E0746F">
        <w:t xml:space="preserve"> de </w:t>
      </w:r>
      <w:r w:rsidRPr="00E0746F">
        <w:rPr>
          <w:rStyle w:val="Forte"/>
          <w:b w:val="0"/>
        </w:rPr>
        <w:t xml:space="preserve">cobertura metálica </w:t>
      </w:r>
      <w:proofErr w:type="spellStart"/>
      <w:r w:rsidRPr="00E0746F">
        <w:rPr>
          <w:rStyle w:val="Forte"/>
          <w:b w:val="0"/>
        </w:rPr>
        <w:t>termoacústica</w:t>
      </w:r>
      <w:proofErr w:type="spellEnd"/>
      <w:r w:rsidRPr="00E0746F">
        <w:rPr>
          <w:rStyle w:val="Forte"/>
          <w:b w:val="0"/>
        </w:rPr>
        <w:t xml:space="preserve"> tipo telha sanduíche</w:t>
      </w:r>
      <w:r w:rsidRPr="00E0746F">
        <w:t>;</w:t>
      </w:r>
    </w:p>
    <w:p w14:paraId="4BAB4971" w14:textId="77777777" w:rsidR="0066201C" w:rsidRPr="00E0746F" w:rsidRDefault="0066201C" w:rsidP="00D049FC">
      <w:pPr>
        <w:pStyle w:val="NormalWeb"/>
        <w:numPr>
          <w:ilvl w:val="0"/>
          <w:numId w:val="31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E0746F">
        <w:t>execução</w:t>
      </w:r>
      <w:proofErr w:type="gramEnd"/>
      <w:r w:rsidRPr="00E0746F">
        <w:t xml:space="preserve"> de </w:t>
      </w:r>
      <w:r w:rsidRPr="00E0746F">
        <w:rPr>
          <w:rStyle w:val="Forte"/>
          <w:b w:val="0"/>
        </w:rPr>
        <w:t>alvenaria de vedação</w:t>
      </w:r>
      <w:r w:rsidRPr="00E0746F">
        <w:t>;</w:t>
      </w:r>
    </w:p>
    <w:p w14:paraId="052D5251" w14:textId="77777777" w:rsidR="0066201C" w:rsidRPr="0066201C" w:rsidRDefault="0066201C" w:rsidP="00D049FC">
      <w:pPr>
        <w:pStyle w:val="NormalWeb"/>
        <w:numPr>
          <w:ilvl w:val="0"/>
          <w:numId w:val="31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E0746F">
        <w:t>execução</w:t>
      </w:r>
      <w:proofErr w:type="gramEnd"/>
      <w:r w:rsidRPr="00E0746F">
        <w:t xml:space="preserve"> de </w:t>
      </w:r>
      <w:r w:rsidRPr="00E0746F">
        <w:rPr>
          <w:rStyle w:val="Forte"/>
          <w:b w:val="0"/>
        </w:rPr>
        <w:t>revestimentos internos e externos</w:t>
      </w:r>
      <w:r w:rsidRPr="0066201C">
        <w:t>.</w:t>
      </w:r>
    </w:p>
    <w:p w14:paraId="36BB8DDF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As quantidades detalhadas encontram-se especificadas nas planilhas orçamentárias que integram o processo.</w:t>
      </w:r>
    </w:p>
    <w:p w14:paraId="543E7070" w14:textId="0E92EC52" w:rsidR="0066201C" w:rsidRPr="0066201C" w:rsidRDefault="0066201C" w:rsidP="00D049FC">
      <w:pPr>
        <w:rPr>
          <w:rFonts w:ascii="Times New Roman" w:hAnsi="Times New Roman" w:cs="Times New Roman"/>
        </w:rPr>
      </w:pPr>
    </w:p>
    <w:p w14:paraId="7A6C5D03" w14:textId="69EFF644" w:rsidR="0066201C" w:rsidRPr="0066201C" w:rsidRDefault="0066201C" w:rsidP="00E0746F">
      <w:pPr>
        <w:pStyle w:val="Ttulo1"/>
        <w:numPr>
          <w:ilvl w:val="0"/>
          <w:numId w:val="0"/>
        </w:numPr>
        <w:ind w:firstLine="708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7</w:t>
      </w:r>
      <w:r w:rsidR="00E0746F" w:rsidRPr="0066201C">
        <w:rPr>
          <w:rFonts w:ascii="Times New Roman" w:hAnsi="Times New Roman" w:cs="Times New Roman"/>
          <w:szCs w:val="24"/>
        </w:rPr>
        <w:t>. ESTIMATIVA DO VALOR DA CONTRATAÇÃO</w:t>
      </w:r>
    </w:p>
    <w:p w14:paraId="2A39449C" w14:textId="77777777" w:rsidR="0066201C" w:rsidRPr="00E0746F" w:rsidRDefault="0066201C" w:rsidP="00D049FC">
      <w:pPr>
        <w:pStyle w:val="NormalWeb"/>
        <w:spacing w:line="360" w:lineRule="auto"/>
        <w:jc w:val="both"/>
      </w:pPr>
      <w:r w:rsidRPr="0066201C">
        <w:t xml:space="preserve">A estimativa do valor da contratação foi realizada com base em </w:t>
      </w:r>
      <w:r w:rsidRPr="00E0746F">
        <w:rPr>
          <w:rStyle w:val="Forte"/>
          <w:b w:val="0"/>
        </w:rPr>
        <w:t>tabelas oficiais de referência de custos da construção civil</w:t>
      </w:r>
      <w:r w:rsidRPr="00E0746F">
        <w:t>, conforme determina o art. 23 da Lei nº 14.133/2021.</w:t>
      </w:r>
    </w:p>
    <w:p w14:paraId="7209ECB6" w14:textId="77777777" w:rsidR="0066201C" w:rsidRPr="00E0746F" w:rsidRDefault="0066201C" w:rsidP="00D049FC">
      <w:pPr>
        <w:pStyle w:val="NormalWeb"/>
        <w:spacing w:line="360" w:lineRule="auto"/>
        <w:jc w:val="both"/>
      </w:pPr>
      <w:r w:rsidRPr="00E0746F">
        <w:t>Foram utilizadas as seguintes referências:</w:t>
      </w:r>
    </w:p>
    <w:p w14:paraId="01CAEC5F" w14:textId="77777777" w:rsidR="0066201C" w:rsidRPr="00E0746F" w:rsidRDefault="0066201C" w:rsidP="00D049FC">
      <w:pPr>
        <w:pStyle w:val="NormalWeb"/>
        <w:numPr>
          <w:ilvl w:val="0"/>
          <w:numId w:val="32"/>
        </w:numPr>
        <w:suppressAutoHyphens w:val="0"/>
        <w:spacing w:before="100" w:beforeAutospacing="1" w:after="100" w:afterAutospacing="1" w:line="360" w:lineRule="auto"/>
        <w:jc w:val="both"/>
      </w:pPr>
      <w:proofErr w:type="spellStart"/>
      <w:r w:rsidRPr="00E0746F">
        <w:rPr>
          <w:rStyle w:val="Forte"/>
          <w:b w:val="0"/>
        </w:rPr>
        <w:t>SINAPI</w:t>
      </w:r>
      <w:proofErr w:type="spellEnd"/>
    </w:p>
    <w:p w14:paraId="60DA9B80" w14:textId="77777777" w:rsidR="0066201C" w:rsidRPr="00E0746F" w:rsidRDefault="0066201C" w:rsidP="00D049FC">
      <w:pPr>
        <w:pStyle w:val="NormalWeb"/>
        <w:numPr>
          <w:ilvl w:val="0"/>
          <w:numId w:val="32"/>
        </w:numPr>
        <w:suppressAutoHyphens w:val="0"/>
        <w:spacing w:before="100" w:beforeAutospacing="1" w:after="100" w:afterAutospacing="1" w:line="360" w:lineRule="auto"/>
        <w:jc w:val="both"/>
      </w:pPr>
      <w:proofErr w:type="spellStart"/>
      <w:r w:rsidRPr="00E0746F">
        <w:rPr>
          <w:rStyle w:val="Forte"/>
          <w:b w:val="0"/>
        </w:rPr>
        <w:t>SETOP</w:t>
      </w:r>
      <w:proofErr w:type="spellEnd"/>
    </w:p>
    <w:p w14:paraId="3D8C7709" w14:textId="77777777" w:rsidR="0066201C" w:rsidRPr="00E0746F" w:rsidRDefault="0066201C" w:rsidP="00D049FC">
      <w:pPr>
        <w:pStyle w:val="NormalWeb"/>
        <w:numPr>
          <w:ilvl w:val="0"/>
          <w:numId w:val="32"/>
        </w:numPr>
        <w:suppressAutoHyphens w:val="0"/>
        <w:spacing w:before="100" w:beforeAutospacing="1" w:after="100" w:afterAutospacing="1" w:line="360" w:lineRule="auto"/>
        <w:jc w:val="both"/>
      </w:pPr>
      <w:proofErr w:type="spellStart"/>
      <w:r w:rsidRPr="00E0746F">
        <w:rPr>
          <w:rStyle w:val="Forte"/>
          <w:b w:val="0"/>
        </w:rPr>
        <w:t>SIURB</w:t>
      </w:r>
      <w:proofErr w:type="spellEnd"/>
    </w:p>
    <w:p w14:paraId="50BF7693" w14:textId="77777777" w:rsidR="0066201C" w:rsidRPr="00E0746F" w:rsidRDefault="0066201C" w:rsidP="00D049FC">
      <w:pPr>
        <w:pStyle w:val="NormalWeb"/>
        <w:numPr>
          <w:ilvl w:val="0"/>
          <w:numId w:val="32"/>
        </w:numPr>
        <w:suppressAutoHyphens w:val="0"/>
        <w:spacing w:before="100" w:beforeAutospacing="1" w:after="100" w:afterAutospacing="1" w:line="360" w:lineRule="auto"/>
        <w:jc w:val="both"/>
      </w:pPr>
      <w:proofErr w:type="spellStart"/>
      <w:r w:rsidRPr="00E0746F">
        <w:rPr>
          <w:rStyle w:val="Forte"/>
          <w:b w:val="0"/>
        </w:rPr>
        <w:t>SUDECAP</w:t>
      </w:r>
      <w:proofErr w:type="spellEnd"/>
    </w:p>
    <w:p w14:paraId="5C34CB3A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Com base nesses parâmetros, o valor estimado para a contratação é de:</w:t>
      </w:r>
    </w:p>
    <w:p w14:paraId="70656A80" w14:textId="01165C6A" w:rsidR="0066201C" w:rsidRPr="00386EC8" w:rsidRDefault="00E0746F" w:rsidP="00D049FC">
      <w:pPr>
        <w:pStyle w:val="NormalWeb"/>
        <w:spacing w:line="360" w:lineRule="auto"/>
        <w:jc w:val="both"/>
      </w:pPr>
      <w:proofErr w:type="spellStart"/>
      <w:r w:rsidRPr="00386EC8">
        <w:rPr>
          <w:rStyle w:val="Forte"/>
        </w:rPr>
        <w:t>R$</w:t>
      </w:r>
      <w:r w:rsidR="0066201C" w:rsidRPr="00386EC8">
        <w:rPr>
          <w:rStyle w:val="Forte"/>
        </w:rPr>
        <w:t>1.887.897,13</w:t>
      </w:r>
      <w:proofErr w:type="spellEnd"/>
      <w:r w:rsidRPr="00386EC8">
        <w:rPr>
          <w:rStyle w:val="Forte"/>
        </w:rPr>
        <w:t xml:space="preserve"> </w:t>
      </w:r>
      <w:r w:rsidR="0066201C" w:rsidRPr="00386EC8">
        <w:rPr>
          <w:rStyle w:val="Forte"/>
        </w:rPr>
        <w:t>(um milhão, oitocentos e oitenta e sete mil, oitocentos e noventa e sete reais e treze centavos).</w:t>
      </w:r>
    </w:p>
    <w:p w14:paraId="7DB3A90E" w14:textId="7F0FDE6E" w:rsidR="0066201C" w:rsidRPr="00E0746F" w:rsidRDefault="0066201C" w:rsidP="00E0746F">
      <w:pPr>
        <w:spacing w:line="276" w:lineRule="auto"/>
        <w:rPr>
          <w:rFonts w:ascii="Times New Roman" w:hAnsi="Times New Roman" w:cs="Times New Roman"/>
        </w:rPr>
      </w:pPr>
    </w:p>
    <w:p w14:paraId="5F84669D" w14:textId="0BE46D8E" w:rsidR="00E0746F" w:rsidRPr="00E0746F" w:rsidRDefault="00E0746F" w:rsidP="00E0746F">
      <w:pPr>
        <w:pStyle w:val="Ttulo2"/>
        <w:numPr>
          <w:ilvl w:val="0"/>
          <w:numId w:val="0"/>
        </w:numPr>
        <w:spacing w:line="276" w:lineRule="auto"/>
        <w:ind w:left="709" w:hanging="283"/>
        <w:rPr>
          <w:rFonts w:ascii="Times New Roman" w:eastAsia="Times New Roman" w:hAnsi="Times New Roman" w:cs="Times New Roman"/>
          <w:bCs/>
          <w:szCs w:val="24"/>
          <w:u w:val="none"/>
        </w:rPr>
      </w:pPr>
      <w:r w:rsidRPr="00E0746F">
        <w:rPr>
          <w:rFonts w:ascii="Times New Roman" w:hAnsi="Times New Roman" w:cs="Times New Roman"/>
          <w:szCs w:val="24"/>
        </w:rPr>
        <w:t xml:space="preserve">8. </w:t>
      </w:r>
      <w:r w:rsidRPr="00E0746F">
        <w:rPr>
          <w:rFonts w:ascii="Times New Roman" w:eastAsia="Times New Roman" w:hAnsi="Times New Roman" w:cs="Times New Roman"/>
          <w:bCs/>
          <w:szCs w:val="24"/>
        </w:rPr>
        <w:t>JUSTIFICATIVA PARA ADOÇÃO DA INVERSÃO DE FASES DA LICITAÇÃO</w:t>
      </w:r>
    </w:p>
    <w:p w14:paraId="75617D7B" w14:textId="77777777" w:rsidR="00E0746F" w:rsidRPr="00E0746F" w:rsidRDefault="00E0746F" w:rsidP="00E074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E0746F">
        <w:rPr>
          <w:rFonts w:ascii="Times New Roman" w:eastAsia="Times New Roman" w:hAnsi="Times New Roman" w:cs="Times New Roman"/>
        </w:rPr>
        <w:t xml:space="preserve">Considerando a natureza do objeto da contratação, que envolve a execução de obra de engenharia com elevado grau de responsabilidade técnica e necessidade de comprovação de capacidade operacional das licitantes, entende-se como medida adequada a </w:t>
      </w:r>
      <w:r w:rsidRPr="00E0746F">
        <w:rPr>
          <w:rFonts w:ascii="Times New Roman" w:eastAsia="Times New Roman" w:hAnsi="Times New Roman" w:cs="Times New Roman"/>
          <w:b/>
          <w:bCs/>
        </w:rPr>
        <w:t>adoção da inversão de fases no procedimento licitatório</w:t>
      </w:r>
      <w:r w:rsidRPr="00E0746F">
        <w:rPr>
          <w:rFonts w:ascii="Times New Roman" w:eastAsia="Times New Roman" w:hAnsi="Times New Roman" w:cs="Times New Roman"/>
        </w:rPr>
        <w:t xml:space="preserve">, de modo que a </w:t>
      </w:r>
      <w:r w:rsidRPr="00E0746F">
        <w:rPr>
          <w:rFonts w:ascii="Times New Roman" w:eastAsia="Times New Roman" w:hAnsi="Times New Roman" w:cs="Times New Roman"/>
          <w:b/>
          <w:bCs/>
        </w:rPr>
        <w:t>fase de habilitação anteceda a fase de julgamento das propostas de preços</w:t>
      </w:r>
      <w:r w:rsidRPr="00E0746F">
        <w:rPr>
          <w:rFonts w:ascii="Times New Roman" w:eastAsia="Times New Roman" w:hAnsi="Times New Roman" w:cs="Times New Roman"/>
        </w:rPr>
        <w:t>.</w:t>
      </w:r>
    </w:p>
    <w:p w14:paraId="3817DFD4" w14:textId="77777777" w:rsidR="00E0746F" w:rsidRPr="00E0746F" w:rsidRDefault="00E0746F" w:rsidP="00E074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E0746F">
        <w:rPr>
          <w:rFonts w:ascii="Times New Roman" w:eastAsia="Times New Roman" w:hAnsi="Times New Roman" w:cs="Times New Roman"/>
        </w:rPr>
        <w:lastRenderedPageBreak/>
        <w:t xml:space="preserve">A adoção desse procedimento tem como finalidade assegurar que apenas </w:t>
      </w:r>
      <w:proofErr w:type="gramStart"/>
      <w:r w:rsidRPr="00E0746F">
        <w:rPr>
          <w:rFonts w:ascii="Times New Roman" w:eastAsia="Times New Roman" w:hAnsi="Times New Roman" w:cs="Times New Roman"/>
        </w:rPr>
        <w:t>empresas devidamente qualificadas técnica</w:t>
      </w:r>
      <w:proofErr w:type="gramEnd"/>
      <w:r w:rsidRPr="00E0746F">
        <w:rPr>
          <w:rFonts w:ascii="Times New Roman" w:eastAsia="Times New Roman" w:hAnsi="Times New Roman" w:cs="Times New Roman"/>
        </w:rPr>
        <w:t>, operacional e juridicamente participem da fase de disputa de preços, evitando que propostas inexequíveis ou apresentadas por empresas sem capacidade técnica adequada avancem no certame.</w:t>
      </w:r>
    </w:p>
    <w:p w14:paraId="06F2A382" w14:textId="77777777" w:rsidR="00E0746F" w:rsidRPr="00E0746F" w:rsidRDefault="00E0746F" w:rsidP="00E074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E0746F">
        <w:rPr>
          <w:rFonts w:ascii="Times New Roman" w:eastAsia="Times New Roman" w:hAnsi="Times New Roman" w:cs="Times New Roman"/>
        </w:rPr>
        <w:t>A inversão de fases contribui para:</w:t>
      </w:r>
    </w:p>
    <w:p w14:paraId="25775D63" w14:textId="77777777" w:rsidR="00E0746F" w:rsidRPr="00E0746F" w:rsidRDefault="00E0746F" w:rsidP="00E0746F">
      <w:pPr>
        <w:numPr>
          <w:ilvl w:val="0"/>
          <w:numId w:val="4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proofErr w:type="gramStart"/>
      <w:r w:rsidRPr="00E0746F">
        <w:rPr>
          <w:rFonts w:ascii="Times New Roman" w:eastAsia="Times New Roman" w:hAnsi="Times New Roman" w:cs="Times New Roman"/>
        </w:rPr>
        <w:t>maior</w:t>
      </w:r>
      <w:proofErr w:type="gramEnd"/>
      <w:r w:rsidRPr="00E0746F">
        <w:rPr>
          <w:rFonts w:ascii="Times New Roman" w:eastAsia="Times New Roman" w:hAnsi="Times New Roman" w:cs="Times New Roman"/>
        </w:rPr>
        <w:t xml:space="preserve"> segurança na contratação;</w:t>
      </w:r>
    </w:p>
    <w:p w14:paraId="6F466A6A" w14:textId="77777777" w:rsidR="00E0746F" w:rsidRPr="00E0746F" w:rsidRDefault="00E0746F" w:rsidP="00E0746F">
      <w:pPr>
        <w:numPr>
          <w:ilvl w:val="0"/>
          <w:numId w:val="4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proofErr w:type="gramStart"/>
      <w:r w:rsidRPr="00E0746F">
        <w:rPr>
          <w:rFonts w:ascii="Times New Roman" w:eastAsia="Times New Roman" w:hAnsi="Times New Roman" w:cs="Times New Roman"/>
        </w:rPr>
        <w:t>verificação</w:t>
      </w:r>
      <w:proofErr w:type="gramEnd"/>
      <w:r w:rsidRPr="00E0746F">
        <w:rPr>
          <w:rFonts w:ascii="Times New Roman" w:eastAsia="Times New Roman" w:hAnsi="Times New Roman" w:cs="Times New Roman"/>
        </w:rPr>
        <w:t xml:space="preserve"> prévia da capacidade técnica das licitantes;</w:t>
      </w:r>
    </w:p>
    <w:p w14:paraId="7B6D6156" w14:textId="77777777" w:rsidR="00E0746F" w:rsidRPr="00E0746F" w:rsidRDefault="00E0746F" w:rsidP="00E0746F">
      <w:pPr>
        <w:numPr>
          <w:ilvl w:val="0"/>
          <w:numId w:val="4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proofErr w:type="gramStart"/>
      <w:r w:rsidRPr="00E0746F">
        <w:rPr>
          <w:rFonts w:ascii="Times New Roman" w:eastAsia="Times New Roman" w:hAnsi="Times New Roman" w:cs="Times New Roman"/>
        </w:rPr>
        <w:t>redução</w:t>
      </w:r>
      <w:proofErr w:type="gramEnd"/>
      <w:r w:rsidRPr="00E0746F">
        <w:rPr>
          <w:rFonts w:ascii="Times New Roman" w:eastAsia="Times New Roman" w:hAnsi="Times New Roman" w:cs="Times New Roman"/>
        </w:rPr>
        <w:t xml:space="preserve"> de riscos de inexecução contratual;</w:t>
      </w:r>
    </w:p>
    <w:p w14:paraId="2E3C11C3" w14:textId="77777777" w:rsidR="00E0746F" w:rsidRPr="00E0746F" w:rsidRDefault="00E0746F" w:rsidP="00E0746F">
      <w:pPr>
        <w:numPr>
          <w:ilvl w:val="0"/>
          <w:numId w:val="4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proofErr w:type="gramStart"/>
      <w:r w:rsidRPr="00E0746F">
        <w:rPr>
          <w:rFonts w:ascii="Times New Roman" w:eastAsia="Times New Roman" w:hAnsi="Times New Roman" w:cs="Times New Roman"/>
        </w:rPr>
        <w:t>maior</w:t>
      </w:r>
      <w:proofErr w:type="gramEnd"/>
      <w:r w:rsidRPr="00E0746F">
        <w:rPr>
          <w:rFonts w:ascii="Times New Roman" w:eastAsia="Times New Roman" w:hAnsi="Times New Roman" w:cs="Times New Roman"/>
        </w:rPr>
        <w:t xml:space="preserve"> eficiência na condução do processo licitatório;</w:t>
      </w:r>
    </w:p>
    <w:p w14:paraId="51822082" w14:textId="77777777" w:rsidR="00E0746F" w:rsidRPr="00E0746F" w:rsidRDefault="00E0746F" w:rsidP="00E0746F">
      <w:pPr>
        <w:numPr>
          <w:ilvl w:val="0"/>
          <w:numId w:val="4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proofErr w:type="gramStart"/>
      <w:r w:rsidRPr="00E0746F">
        <w:rPr>
          <w:rFonts w:ascii="Times New Roman" w:eastAsia="Times New Roman" w:hAnsi="Times New Roman" w:cs="Times New Roman"/>
        </w:rPr>
        <w:t>preservação</w:t>
      </w:r>
      <w:proofErr w:type="gramEnd"/>
      <w:r w:rsidRPr="00E0746F">
        <w:rPr>
          <w:rFonts w:ascii="Times New Roman" w:eastAsia="Times New Roman" w:hAnsi="Times New Roman" w:cs="Times New Roman"/>
        </w:rPr>
        <w:t xml:space="preserve"> do interesse público.</w:t>
      </w:r>
    </w:p>
    <w:p w14:paraId="0825FDB0" w14:textId="77777777" w:rsidR="00E0746F" w:rsidRPr="00E0746F" w:rsidRDefault="00E0746F" w:rsidP="00E074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E0746F">
        <w:rPr>
          <w:rFonts w:ascii="Times New Roman" w:eastAsia="Times New Roman" w:hAnsi="Times New Roman" w:cs="Times New Roman"/>
        </w:rPr>
        <w:t xml:space="preserve">Destaca-se que o objeto da contratação compreende serviços especializados de engenharia, incluindo execução de </w:t>
      </w:r>
      <w:r w:rsidRPr="00E0746F">
        <w:rPr>
          <w:rFonts w:ascii="Times New Roman" w:eastAsia="Times New Roman" w:hAnsi="Times New Roman" w:cs="Times New Roman"/>
          <w:bCs/>
        </w:rPr>
        <w:t xml:space="preserve">fundações profundas, estrutura metálica, cobertura metálica </w:t>
      </w:r>
      <w:proofErr w:type="spellStart"/>
      <w:r w:rsidRPr="00E0746F">
        <w:rPr>
          <w:rFonts w:ascii="Times New Roman" w:eastAsia="Times New Roman" w:hAnsi="Times New Roman" w:cs="Times New Roman"/>
          <w:bCs/>
        </w:rPr>
        <w:t>termoacústica</w:t>
      </w:r>
      <w:proofErr w:type="spellEnd"/>
      <w:r w:rsidRPr="00E0746F">
        <w:rPr>
          <w:rFonts w:ascii="Times New Roman" w:eastAsia="Times New Roman" w:hAnsi="Times New Roman" w:cs="Times New Roman"/>
          <w:bCs/>
        </w:rPr>
        <w:t>, alvenaria e revestimentos</w:t>
      </w:r>
      <w:r w:rsidRPr="00E0746F">
        <w:rPr>
          <w:rFonts w:ascii="Times New Roman" w:eastAsia="Times New Roman" w:hAnsi="Times New Roman" w:cs="Times New Roman"/>
        </w:rPr>
        <w:t>, atividades que demandam experiência técnica comprovada e qualificação profissional adequada.</w:t>
      </w:r>
    </w:p>
    <w:p w14:paraId="3481EFFA" w14:textId="77777777" w:rsidR="00E0746F" w:rsidRPr="00E0746F" w:rsidRDefault="00E0746F" w:rsidP="00E074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E0746F">
        <w:rPr>
          <w:rFonts w:ascii="Times New Roman" w:eastAsia="Times New Roman" w:hAnsi="Times New Roman" w:cs="Times New Roman"/>
        </w:rPr>
        <w:t>Dessa forma, a análise prévia da habilitação das licitantes possibilita à Administração Pública verificar, antes da etapa competitiva de preços, se os participantes possuem efetivamente capacidade técnica para execução da obra, garantindo maior confiabilidade e segurança ao processo de contratação.</w:t>
      </w:r>
    </w:p>
    <w:p w14:paraId="77E015A5" w14:textId="77777777" w:rsidR="00E0746F" w:rsidRPr="00E0746F" w:rsidRDefault="00E0746F" w:rsidP="00E074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E0746F">
        <w:rPr>
          <w:rFonts w:ascii="Times New Roman" w:eastAsia="Times New Roman" w:hAnsi="Times New Roman" w:cs="Times New Roman"/>
          <w:highlight w:val="yellow"/>
        </w:rPr>
        <w:t xml:space="preserve">Assim, </w:t>
      </w:r>
      <w:r w:rsidRPr="00E0746F">
        <w:rPr>
          <w:rFonts w:ascii="Times New Roman" w:eastAsia="Times New Roman" w:hAnsi="Times New Roman" w:cs="Times New Roman"/>
          <w:b/>
          <w:bCs/>
          <w:highlight w:val="yellow"/>
        </w:rPr>
        <w:t>sugere-se expressamente a adoção da inversão de fases</w:t>
      </w:r>
      <w:r w:rsidRPr="00E0746F">
        <w:rPr>
          <w:rFonts w:ascii="Times New Roman" w:eastAsia="Times New Roman" w:hAnsi="Times New Roman" w:cs="Times New Roman"/>
          <w:highlight w:val="yellow"/>
        </w:rPr>
        <w:t xml:space="preserve">, com a realização da </w:t>
      </w:r>
      <w:r w:rsidRPr="00E0746F">
        <w:rPr>
          <w:rFonts w:ascii="Times New Roman" w:eastAsia="Times New Roman" w:hAnsi="Times New Roman" w:cs="Times New Roman"/>
          <w:b/>
          <w:bCs/>
          <w:highlight w:val="yellow"/>
        </w:rPr>
        <w:t>habilitação previamente à fase de julgamento das propostas</w:t>
      </w:r>
      <w:r w:rsidRPr="00E0746F">
        <w:rPr>
          <w:rFonts w:ascii="Times New Roman" w:eastAsia="Times New Roman" w:hAnsi="Times New Roman" w:cs="Times New Roman"/>
          <w:highlight w:val="yellow"/>
        </w:rPr>
        <w:t>, privilegiando a análise da capacidade técnica das empresas licitantes, fator essencial para assegurar a execução adequada dos serviços e a correta aplicação dos recursos públicos.</w:t>
      </w:r>
    </w:p>
    <w:p w14:paraId="2D3FE64F" w14:textId="47BC6BBB" w:rsidR="0066201C" w:rsidRPr="00E0746F" w:rsidRDefault="0066201C" w:rsidP="00E0746F">
      <w:pPr>
        <w:pStyle w:val="Ttulo1"/>
        <w:numPr>
          <w:ilvl w:val="0"/>
          <w:numId w:val="0"/>
        </w:numPr>
        <w:spacing w:line="276" w:lineRule="auto"/>
        <w:ind w:firstLine="708"/>
        <w:rPr>
          <w:rFonts w:ascii="Times New Roman" w:hAnsi="Times New Roman" w:cs="Times New Roman"/>
          <w:szCs w:val="24"/>
        </w:rPr>
      </w:pPr>
    </w:p>
    <w:p w14:paraId="6A0AF31F" w14:textId="6FF1FD66" w:rsidR="0066201C" w:rsidRPr="0066201C" w:rsidRDefault="00E0746F" w:rsidP="00E0746F">
      <w:pPr>
        <w:pStyle w:val="Ttulo1"/>
        <w:numPr>
          <w:ilvl w:val="0"/>
          <w:numId w:val="0"/>
        </w:numPr>
        <w:ind w:firstLine="708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9. RESULTADOS PRETENDIDOS</w:t>
      </w:r>
    </w:p>
    <w:p w14:paraId="411DEE7D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Com a execução da obra pretende-se alcançar os seguintes resultados:</w:t>
      </w:r>
    </w:p>
    <w:p w14:paraId="3452FF69" w14:textId="77777777" w:rsidR="0066201C" w:rsidRPr="0066201C" w:rsidRDefault="0066201C" w:rsidP="00D049FC">
      <w:pPr>
        <w:pStyle w:val="NormalWeb"/>
        <w:numPr>
          <w:ilvl w:val="0"/>
          <w:numId w:val="3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implantação</w:t>
      </w:r>
      <w:proofErr w:type="gramEnd"/>
      <w:r w:rsidRPr="0066201C">
        <w:t xml:space="preserve"> de infraestrutura adequada para atividades </w:t>
      </w:r>
      <w:proofErr w:type="spellStart"/>
      <w:r w:rsidRPr="0066201C">
        <w:t>socioassistenciais</w:t>
      </w:r>
      <w:proofErr w:type="spellEnd"/>
      <w:r w:rsidRPr="0066201C">
        <w:t>;</w:t>
      </w:r>
    </w:p>
    <w:p w14:paraId="6F1D3C5A" w14:textId="77777777" w:rsidR="0066201C" w:rsidRPr="0066201C" w:rsidRDefault="0066201C" w:rsidP="00D049FC">
      <w:pPr>
        <w:pStyle w:val="NormalWeb"/>
        <w:numPr>
          <w:ilvl w:val="0"/>
          <w:numId w:val="3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ampliação</w:t>
      </w:r>
      <w:proofErr w:type="gramEnd"/>
      <w:r w:rsidRPr="0066201C">
        <w:t xml:space="preserve"> da capacidade de atendimento da rede municipal de assistência social;</w:t>
      </w:r>
    </w:p>
    <w:p w14:paraId="4FA14766" w14:textId="77777777" w:rsidR="0066201C" w:rsidRPr="0066201C" w:rsidRDefault="0066201C" w:rsidP="00D049FC">
      <w:pPr>
        <w:pStyle w:val="NormalWeb"/>
        <w:numPr>
          <w:ilvl w:val="0"/>
          <w:numId w:val="3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fortalecimento</w:t>
      </w:r>
      <w:proofErr w:type="gramEnd"/>
      <w:r w:rsidRPr="0066201C">
        <w:t xml:space="preserve"> das ações de convivência familiar e comunitária;</w:t>
      </w:r>
    </w:p>
    <w:p w14:paraId="793CF3E3" w14:textId="77777777" w:rsidR="0066201C" w:rsidRPr="0066201C" w:rsidRDefault="0066201C" w:rsidP="00D049FC">
      <w:pPr>
        <w:pStyle w:val="NormalWeb"/>
        <w:numPr>
          <w:ilvl w:val="0"/>
          <w:numId w:val="3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melhoria</w:t>
      </w:r>
      <w:proofErr w:type="gramEnd"/>
      <w:r w:rsidRPr="0066201C">
        <w:t xml:space="preserve"> das condições de atendimento à população em situação de vulnerabilidade social;</w:t>
      </w:r>
    </w:p>
    <w:p w14:paraId="32653185" w14:textId="77777777" w:rsidR="0066201C" w:rsidRPr="0066201C" w:rsidRDefault="0066201C" w:rsidP="00D049FC">
      <w:pPr>
        <w:pStyle w:val="NormalWeb"/>
        <w:numPr>
          <w:ilvl w:val="0"/>
          <w:numId w:val="34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utilização</w:t>
      </w:r>
      <w:proofErr w:type="gramEnd"/>
      <w:r w:rsidRPr="0066201C">
        <w:t xml:space="preserve"> eficiente dos recursos provenientes de emenda parlamentar.</w:t>
      </w:r>
    </w:p>
    <w:p w14:paraId="6F297E13" w14:textId="7CABD7EA" w:rsidR="0066201C" w:rsidRPr="0066201C" w:rsidRDefault="0066201C" w:rsidP="00D049FC">
      <w:pPr>
        <w:rPr>
          <w:rFonts w:ascii="Times New Roman" w:hAnsi="Times New Roman" w:cs="Times New Roman"/>
        </w:rPr>
      </w:pPr>
    </w:p>
    <w:p w14:paraId="25D6990A" w14:textId="31465072" w:rsidR="0066201C" w:rsidRPr="0066201C" w:rsidRDefault="0066201C" w:rsidP="00E0746F">
      <w:pPr>
        <w:pStyle w:val="Ttulo1"/>
        <w:numPr>
          <w:ilvl w:val="0"/>
          <w:numId w:val="0"/>
        </w:numPr>
        <w:ind w:firstLine="360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 xml:space="preserve">10. </w:t>
      </w:r>
      <w:r w:rsidR="00E0746F" w:rsidRPr="0066201C">
        <w:rPr>
          <w:rFonts w:ascii="Times New Roman" w:hAnsi="Times New Roman" w:cs="Times New Roman"/>
          <w:szCs w:val="24"/>
        </w:rPr>
        <w:t>PROVIDÊNCIAS A SEREM ADOTADAS PELA ADMINISTRAÇÃO</w:t>
      </w:r>
    </w:p>
    <w:p w14:paraId="34B9CB1B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Antes da contratação deverão ser adotadas as seguintes providências:</w:t>
      </w:r>
    </w:p>
    <w:p w14:paraId="56B1A6AB" w14:textId="77777777" w:rsidR="0066201C" w:rsidRPr="00E0746F" w:rsidRDefault="0066201C" w:rsidP="00D049FC">
      <w:pPr>
        <w:pStyle w:val="NormalWeb"/>
        <w:numPr>
          <w:ilvl w:val="0"/>
          <w:numId w:val="35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lastRenderedPageBreak/>
        <w:t>elaboração</w:t>
      </w:r>
      <w:proofErr w:type="gramEnd"/>
      <w:r w:rsidRPr="0066201C">
        <w:t xml:space="preserve"> </w:t>
      </w:r>
      <w:r w:rsidRPr="00E0746F">
        <w:t xml:space="preserve">do </w:t>
      </w:r>
      <w:r w:rsidRPr="00E0746F">
        <w:rPr>
          <w:rStyle w:val="Forte"/>
        </w:rPr>
        <w:t>projeto executivo completo</w:t>
      </w:r>
      <w:r w:rsidRPr="00E0746F">
        <w:t>;</w:t>
      </w:r>
    </w:p>
    <w:p w14:paraId="7853E27B" w14:textId="77777777" w:rsidR="0066201C" w:rsidRPr="00E0746F" w:rsidRDefault="0066201C" w:rsidP="00D049FC">
      <w:pPr>
        <w:pStyle w:val="NormalWeb"/>
        <w:numPr>
          <w:ilvl w:val="0"/>
          <w:numId w:val="35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E0746F">
        <w:t>elaboração</w:t>
      </w:r>
      <w:proofErr w:type="gramEnd"/>
      <w:r w:rsidRPr="00E0746F">
        <w:t xml:space="preserve"> do </w:t>
      </w:r>
      <w:r w:rsidRPr="00E0746F">
        <w:rPr>
          <w:rStyle w:val="Forte"/>
        </w:rPr>
        <w:t>termo de referência</w:t>
      </w:r>
      <w:r w:rsidRPr="00E0746F">
        <w:t>;</w:t>
      </w:r>
    </w:p>
    <w:p w14:paraId="45248C42" w14:textId="77777777" w:rsidR="0066201C" w:rsidRPr="00E0746F" w:rsidRDefault="0066201C" w:rsidP="00D049FC">
      <w:pPr>
        <w:pStyle w:val="NormalWeb"/>
        <w:numPr>
          <w:ilvl w:val="0"/>
          <w:numId w:val="35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E0746F">
        <w:t>verificação</w:t>
      </w:r>
      <w:proofErr w:type="gramEnd"/>
      <w:r w:rsidRPr="00E0746F">
        <w:t xml:space="preserve"> da </w:t>
      </w:r>
      <w:r w:rsidRPr="00E0746F">
        <w:rPr>
          <w:rStyle w:val="Forte"/>
        </w:rPr>
        <w:t>disponibilidade orçamentária</w:t>
      </w:r>
      <w:r w:rsidRPr="00E0746F">
        <w:t>;</w:t>
      </w:r>
    </w:p>
    <w:p w14:paraId="26259852" w14:textId="77777777" w:rsidR="0066201C" w:rsidRPr="00E0746F" w:rsidRDefault="0066201C" w:rsidP="00D049FC">
      <w:pPr>
        <w:pStyle w:val="NormalWeb"/>
        <w:numPr>
          <w:ilvl w:val="0"/>
          <w:numId w:val="35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E0746F">
        <w:t>designação</w:t>
      </w:r>
      <w:proofErr w:type="gramEnd"/>
      <w:r w:rsidRPr="00E0746F">
        <w:t xml:space="preserve"> de </w:t>
      </w:r>
      <w:r w:rsidRPr="00E0746F">
        <w:rPr>
          <w:rStyle w:val="Forte"/>
        </w:rPr>
        <w:t>fiscal de contrato</w:t>
      </w:r>
      <w:r w:rsidRPr="00E0746F">
        <w:t xml:space="preserve"> para acompanhamento da obra.</w:t>
      </w:r>
    </w:p>
    <w:p w14:paraId="0B513B30" w14:textId="24093315" w:rsidR="0066201C" w:rsidRPr="0066201C" w:rsidRDefault="0066201C" w:rsidP="00D049FC">
      <w:pPr>
        <w:rPr>
          <w:rFonts w:ascii="Times New Roman" w:hAnsi="Times New Roman" w:cs="Times New Roman"/>
        </w:rPr>
      </w:pPr>
    </w:p>
    <w:p w14:paraId="46585928" w14:textId="4F354090" w:rsidR="0066201C" w:rsidRPr="0066201C" w:rsidRDefault="00E0746F" w:rsidP="00E0746F">
      <w:pPr>
        <w:pStyle w:val="Ttulo1"/>
        <w:numPr>
          <w:ilvl w:val="0"/>
          <w:numId w:val="0"/>
        </w:numPr>
        <w:ind w:left="360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11. IMPACTOS AMBIENTAIS</w:t>
      </w:r>
    </w:p>
    <w:p w14:paraId="466140A0" w14:textId="77777777" w:rsidR="0066201C" w:rsidRPr="0066201C" w:rsidRDefault="0066201C" w:rsidP="00D049FC">
      <w:pPr>
        <w:pStyle w:val="NormalWeb"/>
        <w:spacing w:line="360" w:lineRule="auto"/>
        <w:jc w:val="both"/>
      </w:pPr>
      <w:r w:rsidRPr="0066201C">
        <w:t>A execução da obra deverá observar práticas de sustentabilidade e controle ambiental, incluindo:</w:t>
      </w:r>
    </w:p>
    <w:p w14:paraId="1BF925F3" w14:textId="77777777" w:rsidR="0066201C" w:rsidRPr="0066201C" w:rsidRDefault="0066201C" w:rsidP="00D049F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correta</w:t>
      </w:r>
      <w:proofErr w:type="gramEnd"/>
      <w:r w:rsidRPr="0066201C">
        <w:t xml:space="preserve"> destinação de resíduos da construção civil;</w:t>
      </w:r>
    </w:p>
    <w:p w14:paraId="40319D5D" w14:textId="77777777" w:rsidR="0066201C" w:rsidRPr="0066201C" w:rsidRDefault="0066201C" w:rsidP="00D049F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utilização</w:t>
      </w:r>
      <w:proofErr w:type="gramEnd"/>
      <w:r w:rsidRPr="0066201C">
        <w:t xml:space="preserve"> racional de recursos naturais;</w:t>
      </w:r>
    </w:p>
    <w:p w14:paraId="4A6EDA91" w14:textId="77777777" w:rsidR="0066201C" w:rsidRPr="0066201C" w:rsidRDefault="0066201C" w:rsidP="00D049F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controle</w:t>
      </w:r>
      <w:proofErr w:type="gramEnd"/>
      <w:r w:rsidRPr="0066201C">
        <w:t xml:space="preserve"> de emissão de poeira e ruídos;</w:t>
      </w:r>
    </w:p>
    <w:p w14:paraId="19C3C817" w14:textId="77777777" w:rsidR="0066201C" w:rsidRPr="0066201C" w:rsidRDefault="0066201C" w:rsidP="00D049FC">
      <w:pPr>
        <w:pStyle w:val="NormalWeb"/>
        <w:numPr>
          <w:ilvl w:val="0"/>
          <w:numId w:val="36"/>
        </w:numPr>
        <w:suppressAutoHyphens w:val="0"/>
        <w:spacing w:before="100" w:beforeAutospacing="1" w:after="100" w:afterAutospacing="1" w:line="360" w:lineRule="auto"/>
        <w:jc w:val="both"/>
      </w:pPr>
      <w:proofErr w:type="gramStart"/>
      <w:r w:rsidRPr="0066201C">
        <w:t>cumprimento</w:t>
      </w:r>
      <w:proofErr w:type="gramEnd"/>
      <w:r w:rsidRPr="0066201C">
        <w:t xml:space="preserve"> das normas ambientais vigentes.</w:t>
      </w:r>
    </w:p>
    <w:p w14:paraId="06DFE4EA" w14:textId="41BB2156" w:rsidR="0066201C" w:rsidRPr="0066201C" w:rsidRDefault="0066201C" w:rsidP="00D049FC">
      <w:pPr>
        <w:rPr>
          <w:rFonts w:ascii="Times New Roman" w:hAnsi="Times New Roman" w:cs="Times New Roman"/>
        </w:rPr>
      </w:pPr>
    </w:p>
    <w:p w14:paraId="565D8E38" w14:textId="2AED7AEF" w:rsidR="0066201C" w:rsidRDefault="00E0746F" w:rsidP="00E0746F">
      <w:pPr>
        <w:pStyle w:val="Ttulo1"/>
        <w:numPr>
          <w:ilvl w:val="0"/>
          <w:numId w:val="0"/>
        </w:numPr>
        <w:ind w:left="360"/>
        <w:rPr>
          <w:rFonts w:ascii="Times New Roman" w:hAnsi="Times New Roman" w:cs="Times New Roman"/>
          <w:szCs w:val="24"/>
        </w:rPr>
      </w:pPr>
      <w:r w:rsidRPr="0066201C">
        <w:rPr>
          <w:rFonts w:ascii="Times New Roman" w:hAnsi="Times New Roman" w:cs="Times New Roman"/>
          <w:szCs w:val="24"/>
        </w:rPr>
        <w:t>12. CONCLUSÃO</w:t>
      </w:r>
    </w:p>
    <w:p w14:paraId="7391E6A2" w14:textId="77777777" w:rsidR="00E0746F" w:rsidRPr="00E0746F" w:rsidRDefault="00E0746F" w:rsidP="00E0746F"/>
    <w:p w14:paraId="5E25D06F" w14:textId="147297C3" w:rsidR="0066201C" w:rsidRDefault="0066201C" w:rsidP="00D049FC">
      <w:pPr>
        <w:pStyle w:val="NormalWeb"/>
        <w:spacing w:line="360" w:lineRule="auto"/>
        <w:jc w:val="both"/>
      </w:pPr>
      <w:r w:rsidRPr="0066201C">
        <w:t xml:space="preserve">Diante do exposto, conclui-se </w:t>
      </w:r>
      <w:r w:rsidRPr="00E0746F">
        <w:t>que a</w:t>
      </w:r>
      <w:r w:rsidRPr="00E0746F">
        <w:rPr>
          <w:b/>
        </w:rPr>
        <w:t xml:space="preserve"> </w:t>
      </w:r>
      <w:r w:rsidRPr="00E0746F">
        <w:rPr>
          <w:rStyle w:val="Forte"/>
          <w:b w:val="0"/>
        </w:rPr>
        <w:t>contratação de empresa especializada para construção do Centro de Convivência do Município de Ipuiúna/MG é técnica, econômica e administrativamente viável</w:t>
      </w:r>
      <w:r w:rsidRPr="00E0746F">
        <w:rPr>
          <w:b/>
        </w:rPr>
        <w:t>,</w:t>
      </w:r>
      <w:r w:rsidRPr="00E0746F">
        <w:t xml:space="preserve"> constituindo</w:t>
      </w:r>
      <w:r w:rsidRPr="0066201C">
        <w:t xml:space="preserve"> a solução mais adequada para atendimento da demanda da Secretaria Municipal de Assistência Social.</w:t>
      </w:r>
    </w:p>
    <w:p w14:paraId="0B34CD77" w14:textId="77777777" w:rsidR="00E0746F" w:rsidRPr="0066201C" w:rsidRDefault="00E0746F" w:rsidP="00D049FC">
      <w:pPr>
        <w:pStyle w:val="NormalWeb"/>
        <w:spacing w:line="360" w:lineRule="auto"/>
        <w:jc w:val="both"/>
      </w:pPr>
    </w:p>
    <w:p w14:paraId="22B6D478" w14:textId="1EB9ADA3" w:rsidR="00E0746F" w:rsidRDefault="0066201C" w:rsidP="00D049FC">
      <w:pPr>
        <w:pStyle w:val="NormalWeb"/>
        <w:spacing w:line="360" w:lineRule="auto"/>
        <w:jc w:val="both"/>
      </w:pPr>
      <w:r w:rsidRPr="0066201C">
        <w:t xml:space="preserve">A implantação do referido equipamento público contribuirá significativamente para o fortalecimento da rede de serviços </w:t>
      </w:r>
      <w:proofErr w:type="spellStart"/>
      <w:r w:rsidRPr="0066201C">
        <w:t>socioassistenciais</w:t>
      </w:r>
      <w:proofErr w:type="spellEnd"/>
      <w:r w:rsidRPr="0066201C">
        <w:t xml:space="preserve"> e para a melhoria da qualidade de vida da população atendida pelas políticas públicas de assistência social.</w:t>
      </w:r>
    </w:p>
    <w:p w14:paraId="6D1CC990" w14:textId="37C2D715" w:rsidR="00E0746F" w:rsidRPr="00161142" w:rsidRDefault="00E0746F" w:rsidP="00E0746F">
      <w:pPr>
        <w:jc w:val="center"/>
        <w:rPr>
          <w:rFonts w:ascii="Times New Roman" w:hAnsi="Times New Roman" w:cs="Times New Roman"/>
          <w:lang w:eastAsia="ar-SA"/>
        </w:rPr>
      </w:pPr>
      <w:r w:rsidRPr="0016114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161142">
        <w:rPr>
          <w:rFonts w:ascii="Times New Roman" w:hAnsi="Times New Roman" w:cs="Times New Roman"/>
        </w:rPr>
        <w:t xml:space="preserve">Município Ipuiuna, </w:t>
      </w:r>
      <w:r>
        <w:rPr>
          <w:rFonts w:ascii="Times New Roman" w:hAnsi="Times New Roman" w:cs="Times New Roman"/>
        </w:rPr>
        <w:t>27</w:t>
      </w:r>
      <w:r w:rsidRPr="00161142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fevereiro</w:t>
      </w:r>
      <w:r w:rsidRPr="00161142">
        <w:rPr>
          <w:rFonts w:ascii="Times New Roman" w:hAnsi="Times New Roman" w:cs="Times New Roman"/>
        </w:rPr>
        <w:t xml:space="preserve"> de 2026.</w:t>
      </w:r>
    </w:p>
    <w:p w14:paraId="046D9CF7" w14:textId="77777777" w:rsidR="00E0746F" w:rsidRPr="00161142" w:rsidRDefault="00E0746F" w:rsidP="00E0746F">
      <w:pPr>
        <w:suppressAutoHyphens/>
        <w:rPr>
          <w:rFonts w:ascii="Times New Roman" w:hAnsi="Times New Roman" w:cs="Times New Roman"/>
          <w:lang w:eastAsia="ar-SA"/>
        </w:rPr>
      </w:pPr>
    </w:p>
    <w:p w14:paraId="285E705B" w14:textId="77777777" w:rsidR="00E0746F" w:rsidRPr="00E0746F" w:rsidRDefault="00E0746F" w:rsidP="00E0746F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0746F">
        <w:rPr>
          <w:rFonts w:ascii="Times New Roman" w:hAnsi="Times New Roman" w:cs="Times New Roman"/>
          <w:bCs/>
          <w:sz w:val="22"/>
          <w:szCs w:val="22"/>
        </w:rPr>
        <w:t>_____________________________________</w:t>
      </w:r>
    </w:p>
    <w:p w14:paraId="35210300" w14:textId="0285B4C3" w:rsidR="007A6334" w:rsidRPr="007A6334" w:rsidRDefault="007A6334" w:rsidP="007A633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A6334">
        <w:rPr>
          <w:rFonts w:ascii="Times New Roman" w:hAnsi="Times New Roman" w:cs="Times New Roman"/>
          <w:sz w:val="22"/>
          <w:szCs w:val="22"/>
        </w:rPr>
        <w:t>CINTIA DE SOUZA AQUINO</w:t>
      </w:r>
    </w:p>
    <w:p w14:paraId="4E7CF3FC" w14:textId="28A1B6B8" w:rsidR="007A6334" w:rsidRPr="007A6334" w:rsidRDefault="007A6334" w:rsidP="007A633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Engenheira Municipal</w:t>
      </w:r>
    </w:p>
    <w:p w14:paraId="5E0A4B05" w14:textId="58D77355" w:rsidR="007A6334" w:rsidRDefault="007A6334" w:rsidP="007A633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CREA-284804</w:t>
      </w:r>
      <w:proofErr w:type="spellEnd"/>
    </w:p>
    <w:p w14:paraId="7EF71025" w14:textId="34569FD1" w:rsidR="00E0746F" w:rsidRPr="00E0746F" w:rsidRDefault="00E0746F" w:rsidP="007A6334">
      <w:pPr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0BC2A0" w14:textId="28D7F130" w:rsidR="00E0746F" w:rsidRPr="00E0746F" w:rsidRDefault="00E0746F" w:rsidP="00E0746F">
      <w:pPr>
        <w:ind w:right="-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F4C8624" w14:textId="77777777" w:rsidR="00E0746F" w:rsidRPr="00E0746F" w:rsidRDefault="00E0746F" w:rsidP="00E0746F">
      <w:pPr>
        <w:ind w:right="-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C36553C" w14:textId="77777777" w:rsidR="00E0746F" w:rsidRPr="00E0746F" w:rsidRDefault="00E0746F" w:rsidP="00E0746F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0746F">
        <w:rPr>
          <w:rFonts w:ascii="Times New Roman" w:hAnsi="Times New Roman" w:cs="Times New Roman"/>
          <w:bCs/>
          <w:sz w:val="22"/>
          <w:szCs w:val="22"/>
        </w:rPr>
        <w:t>_____________________________________</w:t>
      </w:r>
    </w:p>
    <w:p w14:paraId="6B70A1DB" w14:textId="77777777" w:rsidR="00E0746F" w:rsidRPr="00E0746F" w:rsidRDefault="00E0746F" w:rsidP="00E0746F">
      <w:pPr>
        <w:pStyle w:val="Standard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E0746F">
        <w:rPr>
          <w:rFonts w:ascii="Times New Roman" w:hAnsi="Times New Roman" w:cs="Times New Roman"/>
          <w:bCs/>
          <w:sz w:val="22"/>
          <w:szCs w:val="22"/>
        </w:rPr>
        <w:t>VALÉRIA FERNANDA DA SILVA VILAS BOAS</w:t>
      </w:r>
    </w:p>
    <w:p w14:paraId="755957BC" w14:textId="49D2742F" w:rsidR="004617FB" w:rsidRPr="0066201C" w:rsidRDefault="00E0746F" w:rsidP="00E0746F">
      <w:pPr>
        <w:pStyle w:val="Standard"/>
        <w:jc w:val="center"/>
        <w:rPr>
          <w:rFonts w:ascii="Times New Roman" w:hAnsi="Times New Roman" w:cs="Times New Roman"/>
          <w:shd w:val="clear" w:color="auto" w:fill="FFFF00"/>
        </w:rPr>
      </w:pPr>
      <w:r w:rsidRPr="00E0746F">
        <w:rPr>
          <w:rFonts w:ascii="Times New Roman" w:hAnsi="Times New Roman" w:cs="Times New Roman"/>
          <w:bCs/>
          <w:sz w:val="22"/>
          <w:szCs w:val="22"/>
        </w:rPr>
        <w:t>Secretária Municipal de Assistência Social</w:t>
      </w:r>
      <w:bookmarkEnd w:id="8"/>
    </w:p>
    <w:sectPr w:rsidR="004617FB" w:rsidRPr="0066201C" w:rsidSect="00E0746F">
      <w:headerReference w:type="default" r:id="rId8"/>
      <w:footerReference w:type="default" r:id="rId9"/>
      <w:pgSz w:w="11906" w:h="16838"/>
      <w:pgMar w:top="1134" w:right="1416" w:bottom="1134" w:left="1134" w:header="34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E131C" w14:textId="77777777" w:rsidR="002B177D" w:rsidRDefault="002B177D" w:rsidP="00D42B0E">
      <w:r>
        <w:separator/>
      </w:r>
    </w:p>
  </w:endnote>
  <w:endnote w:type="continuationSeparator" w:id="0">
    <w:p w14:paraId="34F50643" w14:textId="77777777" w:rsidR="002B177D" w:rsidRDefault="002B177D" w:rsidP="00D4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742240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131BF7" w14:textId="6D7A5E6E" w:rsidR="005728B5" w:rsidRDefault="005728B5" w:rsidP="00A36E45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33DB9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33DB9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0A06627" w14:textId="77777777" w:rsidR="003A7611" w:rsidRDefault="003A7611" w:rsidP="00D42B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D003F" w14:textId="77777777" w:rsidR="002B177D" w:rsidRDefault="002B177D" w:rsidP="00D42B0E">
      <w:r>
        <w:separator/>
      </w:r>
    </w:p>
  </w:footnote>
  <w:footnote w:type="continuationSeparator" w:id="0">
    <w:p w14:paraId="3A55B36E" w14:textId="77777777" w:rsidR="002B177D" w:rsidRDefault="002B177D" w:rsidP="00D42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C2BB" w14:textId="3CFD4C2F" w:rsidR="00582903" w:rsidRDefault="00582903" w:rsidP="00B701CB">
    <w:pPr>
      <w:jc w:val="center"/>
      <w:rPr>
        <w:rFonts w:cs="Tahoma"/>
        <w:sz w:val="18"/>
        <w:szCs w:val="18"/>
      </w:rPr>
    </w:pPr>
    <w:bookmarkStart w:id="9" w:name="_Hlk145446304"/>
    <w:r>
      <w:rPr>
        <w:noProof/>
      </w:rPr>
      <w:drawing>
        <wp:anchor distT="0" distB="0" distL="114300" distR="114300" simplePos="0" relativeHeight="251658240" behindDoc="1" locked="0" layoutInCell="1" allowOverlap="1" wp14:anchorId="5163EE69" wp14:editId="076092A1">
          <wp:simplePos x="0" y="0"/>
          <wp:positionH relativeFrom="margin">
            <wp:align>left</wp:align>
          </wp:positionH>
          <wp:positionV relativeFrom="paragraph">
            <wp:posOffset>-173025</wp:posOffset>
          </wp:positionV>
          <wp:extent cx="6435474" cy="1119226"/>
          <wp:effectExtent l="0" t="0" r="3810" b="508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8" r="10257"/>
                  <a:stretch/>
                </pic:blipFill>
                <pic:spPr bwMode="auto">
                  <a:xfrm>
                    <a:off x="0" y="0"/>
                    <a:ext cx="6491312" cy="11289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11871E" w14:textId="5D56AD17" w:rsidR="00582903" w:rsidRDefault="00582903" w:rsidP="00B701CB">
    <w:pPr>
      <w:jc w:val="center"/>
      <w:rPr>
        <w:rFonts w:cs="Tahoma"/>
        <w:sz w:val="18"/>
        <w:szCs w:val="18"/>
      </w:rPr>
    </w:pPr>
  </w:p>
  <w:p w14:paraId="7E5221D4" w14:textId="7FCC85FA" w:rsidR="00582903" w:rsidRDefault="00582903" w:rsidP="00B701CB">
    <w:pPr>
      <w:jc w:val="center"/>
      <w:rPr>
        <w:rFonts w:cs="Tahoma"/>
        <w:sz w:val="18"/>
        <w:szCs w:val="18"/>
      </w:rPr>
    </w:pPr>
  </w:p>
  <w:bookmarkEnd w:id="9"/>
  <w:p w14:paraId="60779ACE" w14:textId="10CDA264" w:rsidR="00582903" w:rsidRDefault="00582903" w:rsidP="00B701CB">
    <w:pPr>
      <w:jc w:val="center"/>
      <w:rPr>
        <w:rFonts w:cs="Tahoma"/>
        <w:sz w:val="18"/>
        <w:szCs w:val="18"/>
      </w:rPr>
    </w:pPr>
  </w:p>
  <w:p w14:paraId="3BDB8BC1" w14:textId="77777777" w:rsidR="0034510C" w:rsidRPr="0034510C" w:rsidRDefault="0034510C" w:rsidP="00B701CB">
    <w:pPr>
      <w:jc w:val="center"/>
      <w:rPr>
        <w:rFonts w:cs="Tahoma"/>
        <w:sz w:val="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25D"/>
    <w:multiLevelType w:val="multilevel"/>
    <w:tmpl w:val="42A4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5462F"/>
    <w:multiLevelType w:val="multilevel"/>
    <w:tmpl w:val="97D4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65982"/>
    <w:multiLevelType w:val="multilevel"/>
    <w:tmpl w:val="3438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36B2F"/>
    <w:multiLevelType w:val="multilevel"/>
    <w:tmpl w:val="930A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B6908"/>
    <w:multiLevelType w:val="multilevel"/>
    <w:tmpl w:val="3128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708BB"/>
    <w:multiLevelType w:val="multilevel"/>
    <w:tmpl w:val="4BBE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A4279"/>
    <w:multiLevelType w:val="multilevel"/>
    <w:tmpl w:val="C72C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F39DA"/>
    <w:multiLevelType w:val="multilevel"/>
    <w:tmpl w:val="1F84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67D32"/>
    <w:multiLevelType w:val="multilevel"/>
    <w:tmpl w:val="7D22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62178"/>
    <w:multiLevelType w:val="multilevel"/>
    <w:tmpl w:val="4F1E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A44415"/>
    <w:multiLevelType w:val="multilevel"/>
    <w:tmpl w:val="3D26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42F91"/>
    <w:multiLevelType w:val="multilevel"/>
    <w:tmpl w:val="2C20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55DBF"/>
    <w:multiLevelType w:val="multilevel"/>
    <w:tmpl w:val="73B4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77D66"/>
    <w:multiLevelType w:val="multilevel"/>
    <w:tmpl w:val="1CF40D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B03ED3"/>
    <w:multiLevelType w:val="multilevel"/>
    <w:tmpl w:val="BE1A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171CFC"/>
    <w:multiLevelType w:val="multilevel"/>
    <w:tmpl w:val="2974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3A2DB9"/>
    <w:multiLevelType w:val="multilevel"/>
    <w:tmpl w:val="C06C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F6F69"/>
    <w:multiLevelType w:val="multilevel"/>
    <w:tmpl w:val="CFDE1622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A7E27DB"/>
    <w:multiLevelType w:val="multilevel"/>
    <w:tmpl w:val="6B08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E676F"/>
    <w:multiLevelType w:val="multilevel"/>
    <w:tmpl w:val="9CA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E072CB"/>
    <w:multiLevelType w:val="hybridMultilevel"/>
    <w:tmpl w:val="450077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C027A"/>
    <w:multiLevelType w:val="multilevel"/>
    <w:tmpl w:val="0AEA03A4"/>
    <w:lvl w:ilvl="0">
      <w:start w:val="1"/>
      <w:numFmt w:val="decimal"/>
      <w:lvlText w:val="%1."/>
      <w:lvlJc w:val="left"/>
      <w:pPr>
        <w:ind w:left="789" w:hanging="360"/>
      </w:pPr>
    </w:lvl>
    <w:lvl w:ilvl="1">
      <w:numFmt w:val="decimal"/>
      <w:isLgl/>
      <w:lvlText w:val="%1.%2"/>
      <w:lvlJc w:val="left"/>
      <w:pPr>
        <w:ind w:left="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9" w:hanging="1800"/>
      </w:pPr>
      <w:rPr>
        <w:rFonts w:hint="default"/>
      </w:rPr>
    </w:lvl>
  </w:abstractNum>
  <w:abstractNum w:abstractNumId="22" w15:restartNumberingAfterBreak="0">
    <w:nsid w:val="41B62CCF"/>
    <w:multiLevelType w:val="multilevel"/>
    <w:tmpl w:val="61E4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1372D2"/>
    <w:multiLevelType w:val="multilevel"/>
    <w:tmpl w:val="73FA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37CD0"/>
    <w:multiLevelType w:val="multilevel"/>
    <w:tmpl w:val="1764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201CF5"/>
    <w:multiLevelType w:val="multilevel"/>
    <w:tmpl w:val="4F8A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340E7"/>
    <w:multiLevelType w:val="multilevel"/>
    <w:tmpl w:val="2E88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97010C"/>
    <w:multiLevelType w:val="multilevel"/>
    <w:tmpl w:val="B316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20C31"/>
    <w:multiLevelType w:val="multilevel"/>
    <w:tmpl w:val="B252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3B5090"/>
    <w:multiLevelType w:val="multilevel"/>
    <w:tmpl w:val="D6DA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82CD4"/>
    <w:multiLevelType w:val="multilevel"/>
    <w:tmpl w:val="0104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5573C2"/>
    <w:multiLevelType w:val="multilevel"/>
    <w:tmpl w:val="78FA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C8757B"/>
    <w:multiLevelType w:val="multilevel"/>
    <w:tmpl w:val="6E92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E0D9A"/>
    <w:multiLevelType w:val="hybridMultilevel"/>
    <w:tmpl w:val="294A4C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658DD"/>
    <w:multiLevelType w:val="multilevel"/>
    <w:tmpl w:val="D90E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324BEC"/>
    <w:multiLevelType w:val="multilevel"/>
    <w:tmpl w:val="E6A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41109"/>
    <w:multiLevelType w:val="multilevel"/>
    <w:tmpl w:val="9214833C"/>
    <w:lvl w:ilvl="0">
      <w:start w:val="4"/>
      <w:numFmt w:val="decimal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3B36B3"/>
    <w:multiLevelType w:val="multilevel"/>
    <w:tmpl w:val="45568758"/>
    <w:lvl w:ilvl="0">
      <w:start w:val="2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7948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4" w:hanging="1004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45" w:hanging="1145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3" w:hanging="1293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35" w:hanging="1435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76" w:hanging="1576"/>
      </w:pPr>
      <w:rPr>
        <w:rFonts w:hint="default"/>
      </w:rPr>
    </w:lvl>
  </w:abstractNum>
  <w:abstractNum w:abstractNumId="38" w15:restartNumberingAfterBreak="0">
    <w:nsid w:val="729F1B34"/>
    <w:multiLevelType w:val="multilevel"/>
    <w:tmpl w:val="9F02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3361B3"/>
    <w:multiLevelType w:val="multilevel"/>
    <w:tmpl w:val="ACE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A12203"/>
    <w:multiLevelType w:val="multilevel"/>
    <w:tmpl w:val="1440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2"/>
  </w:num>
  <w:num w:numId="3">
    <w:abstractNumId w:val="14"/>
  </w:num>
  <w:num w:numId="4">
    <w:abstractNumId w:val="7"/>
  </w:num>
  <w:num w:numId="5">
    <w:abstractNumId w:val="24"/>
  </w:num>
  <w:num w:numId="6">
    <w:abstractNumId w:val="18"/>
  </w:num>
  <w:num w:numId="7">
    <w:abstractNumId w:val="29"/>
  </w:num>
  <w:num w:numId="8">
    <w:abstractNumId w:val="23"/>
  </w:num>
  <w:num w:numId="9">
    <w:abstractNumId w:val="21"/>
  </w:num>
  <w:num w:numId="10">
    <w:abstractNumId w:val="8"/>
  </w:num>
  <w:num w:numId="11">
    <w:abstractNumId w:val="25"/>
  </w:num>
  <w:num w:numId="12">
    <w:abstractNumId w:val="9"/>
  </w:num>
  <w:num w:numId="13">
    <w:abstractNumId w:val="27"/>
  </w:num>
  <w:num w:numId="14">
    <w:abstractNumId w:val="31"/>
  </w:num>
  <w:num w:numId="15">
    <w:abstractNumId w:val="16"/>
  </w:num>
  <w:num w:numId="16">
    <w:abstractNumId w:val="3"/>
  </w:num>
  <w:num w:numId="17">
    <w:abstractNumId w:val="4"/>
  </w:num>
  <w:num w:numId="18">
    <w:abstractNumId w:val="28"/>
  </w:num>
  <w:num w:numId="19">
    <w:abstractNumId w:val="22"/>
  </w:num>
  <w:num w:numId="20">
    <w:abstractNumId w:val="6"/>
  </w:num>
  <w:num w:numId="21">
    <w:abstractNumId w:val="30"/>
  </w:num>
  <w:num w:numId="22">
    <w:abstractNumId w:val="33"/>
  </w:num>
  <w:num w:numId="23">
    <w:abstractNumId w:val="11"/>
  </w:num>
  <w:num w:numId="24">
    <w:abstractNumId w:val="12"/>
  </w:num>
  <w:num w:numId="25">
    <w:abstractNumId w:val="1"/>
  </w:num>
  <w:num w:numId="26">
    <w:abstractNumId w:val="34"/>
  </w:num>
  <w:num w:numId="27">
    <w:abstractNumId w:val="5"/>
  </w:num>
  <w:num w:numId="28">
    <w:abstractNumId w:val="15"/>
  </w:num>
  <w:num w:numId="29">
    <w:abstractNumId w:val="2"/>
  </w:num>
  <w:num w:numId="30">
    <w:abstractNumId w:val="26"/>
  </w:num>
  <w:num w:numId="31">
    <w:abstractNumId w:val="19"/>
  </w:num>
  <w:num w:numId="32">
    <w:abstractNumId w:val="35"/>
  </w:num>
  <w:num w:numId="33">
    <w:abstractNumId w:val="38"/>
  </w:num>
  <w:num w:numId="34">
    <w:abstractNumId w:val="0"/>
  </w:num>
  <w:num w:numId="35">
    <w:abstractNumId w:val="40"/>
  </w:num>
  <w:num w:numId="36">
    <w:abstractNumId w:val="10"/>
  </w:num>
  <w:num w:numId="37">
    <w:abstractNumId w:val="20"/>
  </w:num>
  <w:num w:numId="38">
    <w:abstractNumId w:val="17"/>
  </w:num>
  <w:num w:numId="39">
    <w:abstractNumId w:val="36"/>
  </w:num>
  <w:num w:numId="40">
    <w:abstractNumId w:val="13"/>
  </w:num>
  <w:num w:numId="41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AF"/>
    <w:rsid w:val="00004582"/>
    <w:rsid w:val="00010BD4"/>
    <w:rsid w:val="00012927"/>
    <w:rsid w:val="00014637"/>
    <w:rsid w:val="000163DA"/>
    <w:rsid w:val="00016A96"/>
    <w:rsid w:val="00024743"/>
    <w:rsid w:val="00024767"/>
    <w:rsid w:val="000344CE"/>
    <w:rsid w:val="000348F4"/>
    <w:rsid w:val="00036CF6"/>
    <w:rsid w:val="00045E67"/>
    <w:rsid w:val="000471BF"/>
    <w:rsid w:val="00051D0B"/>
    <w:rsid w:val="00054CA3"/>
    <w:rsid w:val="00062E9B"/>
    <w:rsid w:val="000639A8"/>
    <w:rsid w:val="00070AE4"/>
    <w:rsid w:val="000750E8"/>
    <w:rsid w:val="00083C9D"/>
    <w:rsid w:val="0008411F"/>
    <w:rsid w:val="000842D7"/>
    <w:rsid w:val="00085BAB"/>
    <w:rsid w:val="000872D4"/>
    <w:rsid w:val="000923DA"/>
    <w:rsid w:val="000A2550"/>
    <w:rsid w:val="000A5A80"/>
    <w:rsid w:val="000A6105"/>
    <w:rsid w:val="000A73F3"/>
    <w:rsid w:val="000B257F"/>
    <w:rsid w:val="000C3CB2"/>
    <w:rsid w:val="000D0C69"/>
    <w:rsid w:val="000D1A28"/>
    <w:rsid w:val="000D1C8B"/>
    <w:rsid w:val="000D2C63"/>
    <w:rsid w:val="000D3A59"/>
    <w:rsid w:val="000D792E"/>
    <w:rsid w:val="00100235"/>
    <w:rsid w:val="00100F77"/>
    <w:rsid w:val="0011219F"/>
    <w:rsid w:val="001143DD"/>
    <w:rsid w:val="00116500"/>
    <w:rsid w:val="0012002B"/>
    <w:rsid w:val="001212C3"/>
    <w:rsid w:val="001329B5"/>
    <w:rsid w:val="0013530F"/>
    <w:rsid w:val="00140333"/>
    <w:rsid w:val="001409A7"/>
    <w:rsid w:val="00141477"/>
    <w:rsid w:val="001503AE"/>
    <w:rsid w:val="00152549"/>
    <w:rsid w:val="00154B7F"/>
    <w:rsid w:val="00161142"/>
    <w:rsid w:val="00163BF5"/>
    <w:rsid w:val="00182FF2"/>
    <w:rsid w:val="0018472A"/>
    <w:rsid w:val="001848DE"/>
    <w:rsid w:val="001870C5"/>
    <w:rsid w:val="001905BD"/>
    <w:rsid w:val="00195D3B"/>
    <w:rsid w:val="001A18FB"/>
    <w:rsid w:val="001A5FEA"/>
    <w:rsid w:val="001B062C"/>
    <w:rsid w:val="001B144D"/>
    <w:rsid w:val="001B4037"/>
    <w:rsid w:val="001B5488"/>
    <w:rsid w:val="001C378A"/>
    <w:rsid w:val="001C6E33"/>
    <w:rsid w:val="001E5413"/>
    <w:rsid w:val="001F352A"/>
    <w:rsid w:val="001F7259"/>
    <w:rsid w:val="0020169A"/>
    <w:rsid w:val="002048B6"/>
    <w:rsid w:val="002067BB"/>
    <w:rsid w:val="00206FC3"/>
    <w:rsid w:val="0021072E"/>
    <w:rsid w:val="0021601D"/>
    <w:rsid w:val="00221761"/>
    <w:rsid w:val="00222DF2"/>
    <w:rsid w:val="00227B30"/>
    <w:rsid w:val="00230F70"/>
    <w:rsid w:val="002420C4"/>
    <w:rsid w:val="00244710"/>
    <w:rsid w:val="00245C61"/>
    <w:rsid w:val="00245E73"/>
    <w:rsid w:val="00246AD9"/>
    <w:rsid w:val="00252743"/>
    <w:rsid w:val="0026697E"/>
    <w:rsid w:val="00270723"/>
    <w:rsid w:val="00275CDC"/>
    <w:rsid w:val="002843BB"/>
    <w:rsid w:val="00284DFA"/>
    <w:rsid w:val="00290621"/>
    <w:rsid w:val="00295CBA"/>
    <w:rsid w:val="002A505A"/>
    <w:rsid w:val="002A73AC"/>
    <w:rsid w:val="002B08C0"/>
    <w:rsid w:val="002B177D"/>
    <w:rsid w:val="002B6E92"/>
    <w:rsid w:val="002C7AEA"/>
    <w:rsid w:val="002D23BF"/>
    <w:rsid w:val="002D29D9"/>
    <w:rsid w:val="002D441D"/>
    <w:rsid w:val="002D7101"/>
    <w:rsid w:val="002D7EE6"/>
    <w:rsid w:val="002E0B9B"/>
    <w:rsid w:val="002E3661"/>
    <w:rsid w:val="002F2BFF"/>
    <w:rsid w:val="003052DF"/>
    <w:rsid w:val="0031009B"/>
    <w:rsid w:val="00315E45"/>
    <w:rsid w:val="00316027"/>
    <w:rsid w:val="00323010"/>
    <w:rsid w:val="00333DB9"/>
    <w:rsid w:val="003403AF"/>
    <w:rsid w:val="0034510C"/>
    <w:rsid w:val="00346622"/>
    <w:rsid w:val="00357417"/>
    <w:rsid w:val="003625B4"/>
    <w:rsid w:val="00370ADC"/>
    <w:rsid w:val="00373239"/>
    <w:rsid w:val="00373836"/>
    <w:rsid w:val="00373AEE"/>
    <w:rsid w:val="003769EB"/>
    <w:rsid w:val="003826FD"/>
    <w:rsid w:val="00382D23"/>
    <w:rsid w:val="00386EC8"/>
    <w:rsid w:val="0039230C"/>
    <w:rsid w:val="00392DF9"/>
    <w:rsid w:val="003A7611"/>
    <w:rsid w:val="003B3C84"/>
    <w:rsid w:val="003B63B8"/>
    <w:rsid w:val="003C00BF"/>
    <w:rsid w:val="003C15C1"/>
    <w:rsid w:val="003C3919"/>
    <w:rsid w:val="003C629D"/>
    <w:rsid w:val="003C6497"/>
    <w:rsid w:val="003D3A1A"/>
    <w:rsid w:val="003D4637"/>
    <w:rsid w:val="003D5A1F"/>
    <w:rsid w:val="003E6F79"/>
    <w:rsid w:val="003F7B87"/>
    <w:rsid w:val="00402807"/>
    <w:rsid w:val="004049FF"/>
    <w:rsid w:val="00405596"/>
    <w:rsid w:val="00411CC9"/>
    <w:rsid w:val="00417F5E"/>
    <w:rsid w:val="00421EE5"/>
    <w:rsid w:val="004324E6"/>
    <w:rsid w:val="00432614"/>
    <w:rsid w:val="00447E84"/>
    <w:rsid w:val="0045107B"/>
    <w:rsid w:val="004544B0"/>
    <w:rsid w:val="00455D78"/>
    <w:rsid w:val="004600A9"/>
    <w:rsid w:val="004617FB"/>
    <w:rsid w:val="0046216F"/>
    <w:rsid w:val="004663B0"/>
    <w:rsid w:val="00473B6D"/>
    <w:rsid w:val="00480348"/>
    <w:rsid w:val="004824F1"/>
    <w:rsid w:val="00483E62"/>
    <w:rsid w:val="0049184B"/>
    <w:rsid w:val="004A0039"/>
    <w:rsid w:val="004A0E99"/>
    <w:rsid w:val="004B37B4"/>
    <w:rsid w:val="004B3B76"/>
    <w:rsid w:val="004B7EDC"/>
    <w:rsid w:val="004C1AF7"/>
    <w:rsid w:val="004C5084"/>
    <w:rsid w:val="004C59D7"/>
    <w:rsid w:val="004C7B96"/>
    <w:rsid w:val="004D3588"/>
    <w:rsid w:val="004D4C2C"/>
    <w:rsid w:val="004D58BF"/>
    <w:rsid w:val="004E0174"/>
    <w:rsid w:val="004E33B8"/>
    <w:rsid w:val="004E37BD"/>
    <w:rsid w:val="004E446F"/>
    <w:rsid w:val="004E6286"/>
    <w:rsid w:val="004E6A0A"/>
    <w:rsid w:val="004E6F7C"/>
    <w:rsid w:val="004F111D"/>
    <w:rsid w:val="004F5C5B"/>
    <w:rsid w:val="004F6BDA"/>
    <w:rsid w:val="004F7977"/>
    <w:rsid w:val="005042AB"/>
    <w:rsid w:val="005057CB"/>
    <w:rsid w:val="005162A1"/>
    <w:rsid w:val="005221E2"/>
    <w:rsid w:val="00523250"/>
    <w:rsid w:val="00525F1A"/>
    <w:rsid w:val="0054326D"/>
    <w:rsid w:val="0054584C"/>
    <w:rsid w:val="00545B94"/>
    <w:rsid w:val="00562B0B"/>
    <w:rsid w:val="005645DC"/>
    <w:rsid w:val="0056505E"/>
    <w:rsid w:val="005650CD"/>
    <w:rsid w:val="005728B5"/>
    <w:rsid w:val="0057492D"/>
    <w:rsid w:val="00580193"/>
    <w:rsid w:val="00582903"/>
    <w:rsid w:val="00583EE0"/>
    <w:rsid w:val="00584163"/>
    <w:rsid w:val="005943EE"/>
    <w:rsid w:val="005A628C"/>
    <w:rsid w:val="005A79FD"/>
    <w:rsid w:val="005B1263"/>
    <w:rsid w:val="005B2148"/>
    <w:rsid w:val="005B5E03"/>
    <w:rsid w:val="005C4C07"/>
    <w:rsid w:val="005D2DBA"/>
    <w:rsid w:val="005E0E42"/>
    <w:rsid w:val="005F42CF"/>
    <w:rsid w:val="005F5F76"/>
    <w:rsid w:val="006017CC"/>
    <w:rsid w:val="006031B5"/>
    <w:rsid w:val="0060609B"/>
    <w:rsid w:val="00606ACD"/>
    <w:rsid w:val="006112C1"/>
    <w:rsid w:val="00611739"/>
    <w:rsid w:val="00615211"/>
    <w:rsid w:val="00617D66"/>
    <w:rsid w:val="00621325"/>
    <w:rsid w:val="00624844"/>
    <w:rsid w:val="006336CD"/>
    <w:rsid w:val="006366A1"/>
    <w:rsid w:val="00641619"/>
    <w:rsid w:val="0066201C"/>
    <w:rsid w:val="00677651"/>
    <w:rsid w:val="006806AC"/>
    <w:rsid w:val="00683FB7"/>
    <w:rsid w:val="00694263"/>
    <w:rsid w:val="00694E71"/>
    <w:rsid w:val="006A34D7"/>
    <w:rsid w:val="006B100E"/>
    <w:rsid w:val="006B130C"/>
    <w:rsid w:val="006B6F43"/>
    <w:rsid w:val="006D1130"/>
    <w:rsid w:val="006D22AA"/>
    <w:rsid w:val="006D288D"/>
    <w:rsid w:val="006D5BE8"/>
    <w:rsid w:val="006D7720"/>
    <w:rsid w:val="006E09FE"/>
    <w:rsid w:val="006E679F"/>
    <w:rsid w:val="006F33A9"/>
    <w:rsid w:val="00701248"/>
    <w:rsid w:val="0070378E"/>
    <w:rsid w:val="007112AA"/>
    <w:rsid w:val="00720FC9"/>
    <w:rsid w:val="007217AC"/>
    <w:rsid w:val="00723838"/>
    <w:rsid w:val="00730259"/>
    <w:rsid w:val="00733115"/>
    <w:rsid w:val="00737F75"/>
    <w:rsid w:val="0074718A"/>
    <w:rsid w:val="007554F6"/>
    <w:rsid w:val="00760DC7"/>
    <w:rsid w:val="0076205A"/>
    <w:rsid w:val="00762216"/>
    <w:rsid w:val="00762D30"/>
    <w:rsid w:val="00763010"/>
    <w:rsid w:val="00764AF6"/>
    <w:rsid w:val="0077466A"/>
    <w:rsid w:val="007763FE"/>
    <w:rsid w:val="00776FA3"/>
    <w:rsid w:val="007810F4"/>
    <w:rsid w:val="00781856"/>
    <w:rsid w:val="00784669"/>
    <w:rsid w:val="0078520E"/>
    <w:rsid w:val="0079717E"/>
    <w:rsid w:val="007A0D8B"/>
    <w:rsid w:val="007A1E04"/>
    <w:rsid w:val="007A6334"/>
    <w:rsid w:val="007B5ABA"/>
    <w:rsid w:val="007B6F5A"/>
    <w:rsid w:val="007C01DE"/>
    <w:rsid w:val="007C0BA5"/>
    <w:rsid w:val="007C4B30"/>
    <w:rsid w:val="007D00F7"/>
    <w:rsid w:val="007D269C"/>
    <w:rsid w:val="007D32AC"/>
    <w:rsid w:val="007D58BF"/>
    <w:rsid w:val="007E5519"/>
    <w:rsid w:val="007E6070"/>
    <w:rsid w:val="007F6883"/>
    <w:rsid w:val="008008BA"/>
    <w:rsid w:val="00800C42"/>
    <w:rsid w:val="00802535"/>
    <w:rsid w:val="00811EB8"/>
    <w:rsid w:val="00821652"/>
    <w:rsid w:val="008258AB"/>
    <w:rsid w:val="00833D45"/>
    <w:rsid w:val="00846F4F"/>
    <w:rsid w:val="00850E9C"/>
    <w:rsid w:val="008523D5"/>
    <w:rsid w:val="00853EB7"/>
    <w:rsid w:val="00854326"/>
    <w:rsid w:val="00854599"/>
    <w:rsid w:val="00856E82"/>
    <w:rsid w:val="008570AB"/>
    <w:rsid w:val="00865395"/>
    <w:rsid w:val="00866C4B"/>
    <w:rsid w:val="008671C2"/>
    <w:rsid w:val="008764C4"/>
    <w:rsid w:val="0088143A"/>
    <w:rsid w:val="00882944"/>
    <w:rsid w:val="00885B2E"/>
    <w:rsid w:val="008867AF"/>
    <w:rsid w:val="008A445B"/>
    <w:rsid w:val="008A5CB3"/>
    <w:rsid w:val="008B2B14"/>
    <w:rsid w:val="008B47B6"/>
    <w:rsid w:val="008B4C35"/>
    <w:rsid w:val="008C000A"/>
    <w:rsid w:val="008C0071"/>
    <w:rsid w:val="008C0A8C"/>
    <w:rsid w:val="008C0AEA"/>
    <w:rsid w:val="008C5577"/>
    <w:rsid w:val="008C7C94"/>
    <w:rsid w:val="008D3430"/>
    <w:rsid w:val="008D3F79"/>
    <w:rsid w:val="008D5922"/>
    <w:rsid w:val="008D5A67"/>
    <w:rsid w:val="008D5E36"/>
    <w:rsid w:val="008D7D38"/>
    <w:rsid w:val="008E42E3"/>
    <w:rsid w:val="008F0A19"/>
    <w:rsid w:val="008F318C"/>
    <w:rsid w:val="008F468A"/>
    <w:rsid w:val="00901347"/>
    <w:rsid w:val="0090249C"/>
    <w:rsid w:val="0090287C"/>
    <w:rsid w:val="009035A1"/>
    <w:rsid w:val="00905B31"/>
    <w:rsid w:val="00911FC2"/>
    <w:rsid w:val="009131F1"/>
    <w:rsid w:val="00922C0E"/>
    <w:rsid w:val="00923B39"/>
    <w:rsid w:val="009310C6"/>
    <w:rsid w:val="009347EF"/>
    <w:rsid w:val="00945DAA"/>
    <w:rsid w:val="0094642A"/>
    <w:rsid w:val="009517E0"/>
    <w:rsid w:val="0095227A"/>
    <w:rsid w:val="00957241"/>
    <w:rsid w:val="00960EFD"/>
    <w:rsid w:val="0096162C"/>
    <w:rsid w:val="0096433B"/>
    <w:rsid w:val="0096436F"/>
    <w:rsid w:val="00973EED"/>
    <w:rsid w:val="00975246"/>
    <w:rsid w:val="00977701"/>
    <w:rsid w:val="00981737"/>
    <w:rsid w:val="009839BF"/>
    <w:rsid w:val="0099117C"/>
    <w:rsid w:val="00992999"/>
    <w:rsid w:val="009929A9"/>
    <w:rsid w:val="00997B51"/>
    <w:rsid w:val="009B5C23"/>
    <w:rsid w:val="009C6C31"/>
    <w:rsid w:val="009D3BD1"/>
    <w:rsid w:val="009F0BBD"/>
    <w:rsid w:val="009F133A"/>
    <w:rsid w:val="009F1857"/>
    <w:rsid w:val="009F4CAE"/>
    <w:rsid w:val="009F6D9D"/>
    <w:rsid w:val="00A05BFA"/>
    <w:rsid w:val="00A07EA9"/>
    <w:rsid w:val="00A156DD"/>
    <w:rsid w:val="00A229A2"/>
    <w:rsid w:val="00A23007"/>
    <w:rsid w:val="00A24653"/>
    <w:rsid w:val="00A25022"/>
    <w:rsid w:val="00A30406"/>
    <w:rsid w:val="00A34B99"/>
    <w:rsid w:val="00A36439"/>
    <w:rsid w:val="00A3675F"/>
    <w:rsid w:val="00A36E45"/>
    <w:rsid w:val="00A40326"/>
    <w:rsid w:val="00A44D83"/>
    <w:rsid w:val="00A46238"/>
    <w:rsid w:val="00A4776A"/>
    <w:rsid w:val="00A50E3C"/>
    <w:rsid w:val="00A5302E"/>
    <w:rsid w:val="00A56CB1"/>
    <w:rsid w:val="00A60AF4"/>
    <w:rsid w:val="00A621B6"/>
    <w:rsid w:val="00A6749B"/>
    <w:rsid w:val="00A775D2"/>
    <w:rsid w:val="00A849C8"/>
    <w:rsid w:val="00A92BAD"/>
    <w:rsid w:val="00AA0907"/>
    <w:rsid w:val="00AA47CE"/>
    <w:rsid w:val="00AB241A"/>
    <w:rsid w:val="00AB3930"/>
    <w:rsid w:val="00AC3A35"/>
    <w:rsid w:val="00AC3FC6"/>
    <w:rsid w:val="00AC4C60"/>
    <w:rsid w:val="00AD3BBA"/>
    <w:rsid w:val="00AD4171"/>
    <w:rsid w:val="00AD4A04"/>
    <w:rsid w:val="00AE0A2B"/>
    <w:rsid w:val="00AE5FFB"/>
    <w:rsid w:val="00AF03FE"/>
    <w:rsid w:val="00AF16AD"/>
    <w:rsid w:val="00AF217A"/>
    <w:rsid w:val="00AF26C4"/>
    <w:rsid w:val="00AF2C06"/>
    <w:rsid w:val="00AF4E24"/>
    <w:rsid w:val="00AF564D"/>
    <w:rsid w:val="00B02C8E"/>
    <w:rsid w:val="00B03798"/>
    <w:rsid w:val="00B03B33"/>
    <w:rsid w:val="00B04085"/>
    <w:rsid w:val="00B0527F"/>
    <w:rsid w:val="00B076D5"/>
    <w:rsid w:val="00B1159E"/>
    <w:rsid w:val="00B15AD0"/>
    <w:rsid w:val="00B1722B"/>
    <w:rsid w:val="00B30D5C"/>
    <w:rsid w:val="00B376EB"/>
    <w:rsid w:val="00B43F8A"/>
    <w:rsid w:val="00B45AD6"/>
    <w:rsid w:val="00B4708C"/>
    <w:rsid w:val="00B525F3"/>
    <w:rsid w:val="00B542D2"/>
    <w:rsid w:val="00B564D3"/>
    <w:rsid w:val="00B56BA1"/>
    <w:rsid w:val="00B578AF"/>
    <w:rsid w:val="00B611C9"/>
    <w:rsid w:val="00B64C75"/>
    <w:rsid w:val="00B659BA"/>
    <w:rsid w:val="00B65C7A"/>
    <w:rsid w:val="00B701CB"/>
    <w:rsid w:val="00B70DA6"/>
    <w:rsid w:val="00B833F8"/>
    <w:rsid w:val="00B845EE"/>
    <w:rsid w:val="00B94F97"/>
    <w:rsid w:val="00B9731C"/>
    <w:rsid w:val="00B97345"/>
    <w:rsid w:val="00BA0F40"/>
    <w:rsid w:val="00BB1B82"/>
    <w:rsid w:val="00BB3AFD"/>
    <w:rsid w:val="00BC4C14"/>
    <w:rsid w:val="00BC5643"/>
    <w:rsid w:val="00BD22F4"/>
    <w:rsid w:val="00BD6C98"/>
    <w:rsid w:val="00BE125D"/>
    <w:rsid w:val="00BE77AF"/>
    <w:rsid w:val="00BF148E"/>
    <w:rsid w:val="00BF246E"/>
    <w:rsid w:val="00BF6FF1"/>
    <w:rsid w:val="00C03C90"/>
    <w:rsid w:val="00C115B6"/>
    <w:rsid w:val="00C205E0"/>
    <w:rsid w:val="00C20AC0"/>
    <w:rsid w:val="00C21F8A"/>
    <w:rsid w:val="00C22361"/>
    <w:rsid w:val="00C35904"/>
    <w:rsid w:val="00C468DD"/>
    <w:rsid w:val="00C53092"/>
    <w:rsid w:val="00C53CBC"/>
    <w:rsid w:val="00C6224E"/>
    <w:rsid w:val="00C6545E"/>
    <w:rsid w:val="00C654DA"/>
    <w:rsid w:val="00C67BDD"/>
    <w:rsid w:val="00C7298C"/>
    <w:rsid w:val="00C73983"/>
    <w:rsid w:val="00C75AC8"/>
    <w:rsid w:val="00C87908"/>
    <w:rsid w:val="00C902F6"/>
    <w:rsid w:val="00C93229"/>
    <w:rsid w:val="00C97EE9"/>
    <w:rsid w:val="00CB2166"/>
    <w:rsid w:val="00CC010B"/>
    <w:rsid w:val="00CC3E97"/>
    <w:rsid w:val="00CD2BC6"/>
    <w:rsid w:val="00CD6578"/>
    <w:rsid w:val="00CD7333"/>
    <w:rsid w:val="00CE3EC4"/>
    <w:rsid w:val="00CE4FAE"/>
    <w:rsid w:val="00D0036F"/>
    <w:rsid w:val="00D04385"/>
    <w:rsid w:val="00D049FC"/>
    <w:rsid w:val="00D06C2F"/>
    <w:rsid w:val="00D120B1"/>
    <w:rsid w:val="00D23D7C"/>
    <w:rsid w:val="00D23F9A"/>
    <w:rsid w:val="00D24B17"/>
    <w:rsid w:val="00D325FD"/>
    <w:rsid w:val="00D42B0E"/>
    <w:rsid w:val="00D44DFD"/>
    <w:rsid w:val="00D45117"/>
    <w:rsid w:val="00D50C17"/>
    <w:rsid w:val="00D55594"/>
    <w:rsid w:val="00D64A6B"/>
    <w:rsid w:val="00D70964"/>
    <w:rsid w:val="00D765E1"/>
    <w:rsid w:val="00D93F27"/>
    <w:rsid w:val="00D97470"/>
    <w:rsid w:val="00DA29BF"/>
    <w:rsid w:val="00DA7C97"/>
    <w:rsid w:val="00DB0527"/>
    <w:rsid w:val="00DB37C7"/>
    <w:rsid w:val="00DB65EE"/>
    <w:rsid w:val="00DB6642"/>
    <w:rsid w:val="00DC1305"/>
    <w:rsid w:val="00DC4B8B"/>
    <w:rsid w:val="00DD180E"/>
    <w:rsid w:val="00DD4560"/>
    <w:rsid w:val="00DD62CB"/>
    <w:rsid w:val="00DD70BB"/>
    <w:rsid w:val="00DD7D94"/>
    <w:rsid w:val="00DE2EDF"/>
    <w:rsid w:val="00DF1C83"/>
    <w:rsid w:val="00DF1F91"/>
    <w:rsid w:val="00DF47B3"/>
    <w:rsid w:val="00E00EBA"/>
    <w:rsid w:val="00E057C3"/>
    <w:rsid w:val="00E0746F"/>
    <w:rsid w:val="00E074FD"/>
    <w:rsid w:val="00E078D7"/>
    <w:rsid w:val="00E17B68"/>
    <w:rsid w:val="00E235FE"/>
    <w:rsid w:val="00E30CC5"/>
    <w:rsid w:val="00E35DE8"/>
    <w:rsid w:val="00E41130"/>
    <w:rsid w:val="00E43146"/>
    <w:rsid w:val="00E44F44"/>
    <w:rsid w:val="00E52746"/>
    <w:rsid w:val="00E54F08"/>
    <w:rsid w:val="00E55C74"/>
    <w:rsid w:val="00E57BD9"/>
    <w:rsid w:val="00E611B7"/>
    <w:rsid w:val="00E6396F"/>
    <w:rsid w:val="00E64227"/>
    <w:rsid w:val="00E66042"/>
    <w:rsid w:val="00E6712B"/>
    <w:rsid w:val="00E87E6C"/>
    <w:rsid w:val="00E92A48"/>
    <w:rsid w:val="00E9717B"/>
    <w:rsid w:val="00EA4A83"/>
    <w:rsid w:val="00EA60DF"/>
    <w:rsid w:val="00EA7A0D"/>
    <w:rsid w:val="00ED3760"/>
    <w:rsid w:val="00ED70B9"/>
    <w:rsid w:val="00EE13F1"/>
    <w:rsid w:val="00EF1C0B"/>
    <w:rsid w:val="00EF2C48"/>
    <w:rsid w:val="00EF399F"/>
    <w:rsid w:val="00F011D5"/>
    <w:rsid w:val="00F05D48"/>
    <w:rsid w:val="00F065EF"/>
    <w:rsid w:val="00F0737F"/>
    <w:rsid w:val="00F07D2C"/>
    <w:rsid w:val="00F1228C"/>
    <w:rsid w:val="00F171F6"/>
    <w:rsid w:val="00F2119F"/>
    <w:rsid w:val="00F22576"/>
    <w:rsid w:val="00F2371A"/>
    <w:rsid w:val="00F36907"/>
    <w:rsid w:val="00F420D8"/>
    <w:rsid w:val="00F52367"/>
    <w:rsid w:val="00F53B51"/>
    <w:rsid w:val="00F55FB2"/>
    <w:rsid w:val="00F6333B"/>
    <w:rsid w:val="00F6490B"/>
    <w:rsid w:val="00F743D6"/>
    <w:rsid w:val="00F74F58"/>
    <w:rsid w:val="00F75BF0"/>
    <w:rsid w:val="00F75DB2"/>
    <w:rsid w:val="00F76BE3"/>
    <w:rsid w:val="00F862BD"/>
    <w:rsid w:val="00F86E52"/>
    <w:rsid w:val="00F91E23"/>
    <w:rsid w:val="00FA3649"/>
    <w:rsid w:val="00FA6E65"/>
    <w:rsid w:val="00FA6E83"/>
    <w:rsid w:val="00FB34FB"/>
    <w:rsid w:val="00FB696A"/>
    <w:rsid w:val="00FC61F4"/>
    <w:rsid w:val="00FD02A0"/>
    <w:rsid w:val="00FD2EFC"/>
    <w:rsid w:val="00FE3C2B"/>
    <w:rsid w:val="00FF51D8"/>
    <w:rsid w:val="00FF6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F12D"/>
  <w15:docId w15:val="{494C6B57-86DE-43D0-8A7A-561825E5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F79"/>
    <w:pPr>
      <w:spacing w:after="0" w:line="360" w:lineRule="auto"/>
      <w:jc w:val="both"/>
    </w:pPr>
    <w:rPr>
      <w:rFonts w:ascii="Tahoma" w:eastAsia="Calibri" w:hAnsi="Tahoma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16027"/>
    <w:pPr>
      <w:keepNext/>
      <w:keepLines/>
      <w:numPr>
        <w:numId w:val="1"/>
      </w:numPr>
      <w:outlineLvl w:val="0"/>
    </w:pPr>
    <w:rPr>
      <w:rFonts w:eastAsiaTheme="majorEastAsia" w:cstheme="majorBidi"/>
      <w:b/>
      <w:szCs w:val="32"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6027"/>
    <w:pPr>
      <w:keepNext/>
      <w:keepLines/>
      <w:numPr>
        <w:ilvl w:val="1"/>
        <w:numId w:val="1"/>
      </w:numPr>
      <w:ind w:left="576"/>
      <w:outlineLvl w:val="1"/>
    </w:pPr>
    <w:rPr>
      <w:rFonts w:eastAsiaTheme="majorEastAsia" w:cstheme="majorBidi"/>
      <w:b/>
      <w:szCs w:val="26"/>
      <w:u w:val="singl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16027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u w:val="singl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16027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iCs/>
      <w:szCs w:val="28"/>
      <w:u w:val="single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523D5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  <w:color w:val="00000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065EF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b/>
      <w:color w:val="000000"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4E6A0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6A0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6A0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7C97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/>
    </w:rPr>
  </w:style>
  <w:style w:type="character" w:customStyle="1" w:styleId="CabealhoChar">
    <w:name w:val="Cabeçalho Char"/>
    <w:basedOn w:val="Fontepargpadro"/>
    <w:link w:val="Cabealho"/>
    <w:uiPriority w:val="99"/>
    <w:rsid w:val="00DA7C97"/>
  </w:style>
  <w:style w:type="paragraph" w:styleId="Rodap">
    <w:name w:val="footer"/>
    <w:basedOn w:val="Normal"/>
    <w:link w:val="RodapChar"/>
    <w:uiPriority w:val="99"/>
    <w:unhideWhenUsed/>
    <w:rsid w:val="00DA7C97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/>
    </w:rPr>
  </w:style>
  <w:style w:type="character" w:customStyle="1" w:styleId="RodapChar">
    <w:name w:val="Rodapé Char"/>
    <w:basedOn w:val="Fontepargpadro"/>
    <w:link w:val="Rodap"/>
    <w:uiPriority w:val="99"/>
    <w:rsid w:val="00DA7C97"/>
  </w:style>
  <w:style w:type="paragraph" w:styleId="Textodebalo">
    <w:name w:val="Balloon Text"/>
    <w:basedOn w:val="Normal"/>
    <w:link w:val="TextodebaloChar"/>
    <w:uiPriority w:val="99"/>
    <w:semiHidden/>
    <w:unhideWhenUsed/>
    <w:rsid w:val="00DA7C97"/>
    <w:pPr>
      <w:spacing w:line="240" w:lineRule="auto"/>
    </w:pPr>
    <w:rPr>
      <w:rFonts w:eastAsiaTheme="minorHAnsi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C97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unhideWhenUsed/>
    <w:rsid w:val="00B578AF"/>
    <w:pPr>
      <w:spacing w:line="240" w:lineRule="auto"/>
    </w:pPr>
    <w:rPr>
      <w:rFonts w:ascii="Courier New" w:eastAsia="Times New Roman" w:hAnsi="Courier New"/>
      <w:bCs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578AF"/>
    <w:rPr>
      <w:rFonts w:ascii="Courier New" w:eastAsia="Times New Roman" w:hAnsi="Courier New" w:cs="Times New Roman"/>
      <w:bCs/>
      <w:sz w:val="20"/>
      <w:szCs w:val="20"/>
      <w:lang w:eastAsia="pt-BR"/>
    </w:rPr>
  </w:style>
  <w:style w:type="paragraph" w:customStyle="1" w:styleId="Default">
    <w:name w:val="Default"/>
    <w:rsid w:val="00B578A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C629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unhideWhenUsed/>
    <w:rsid w:val="005057CB"/>
    <w:pPr>
      <w:widowControl w:val="0"/>
      <w:autoSpaceDE w:val="0"/>
      <w:autoSpaceDN w:val="0"/>
      <w:spacing w:line="240" w:lineRule="auto"/>
    </w:pPr>
    <w:rPr>
      <w:rFonts w:eastAsia="Arial"/>
      <w:sz w:val="18"/>
      <w:szCs w:val="18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5057CB"/>
    <w:rPr>
      <w:rFonts w:ascii="Arial" w:eastAsia="Arial" w:hAnsi="Arial" w:cs="Arial"/>
      <w:sz w:val="18"/>
      <w:szCs w:val="18"/>
      <w:lang w:val="pt-PT" w:eastAsia="pt-PT" w:bidi="pt-PT"/>
    </w:rPr>
  </w:style>
  <w:style w:type="character" w:customStyle="1" w:styleId="Ttulo1Char">
    <w:name w:val="Título 1 Char"/>
    <w:link w:val="Ttulo1"/>
    <w:uiPriority w:val="9"/>
    <w:rsid w:val="00316027"/>
    <w:rPr>
      <w:rFonts w:ascii="Tahoma" w:eastAsiaTheme="majorEastAsia" w:hAnsi="Tahoma" w:cstheme="majorBidi"/>
      <w:b/>
      <w:sz w:val="24"/>
      <w:szCs w:val="32"/>
      <w:u w:val="single"/>
    </w:rPr>
  </w:style>
  <w:style w:type="character" w:customStyle="1" w:styleId="Ttulo2Char">
    <w:name w:val="Título 2 Char"/>
    <w:link w:val="Ttulo2"/>
    <w:uiPriority w:val="9"/>
    <w:rsid w:val="00316027"/>
    <w:rPr>
      <w:rFonts w:ascii="Tahoma" w:eastAsiaTheme="majorEastAsia" w:hAnsi="Tahoma" w:cstheme="majorBidi"/>
      <w:b/>
      <w:sz w:val="24"/>
      <w:szCs w:val="26"/>
      <w:u w:val="single"/>
    </w:rPr>
  </w:style>
  <w:style w:type="character" w:customStyle="1" w:styleId="Ttulo3Char">
    <w:name w:val="Título 3 Char"/>
    <w:link w:val="Ttulo3"/>
    <w:uiPriority w:val="9"/>
    <w:rsid w:val="00316027"/>
    <w:rPr>
      <w:rFonts w:ascii="Tahoma" w:eastAsiaTheme="majorEastAsia" w:hAnsi="Tahoma" w:cstheme="majorBidi"/>
      <w:b/>
      <w:sz w:val="24"/>
      <w:szCs w:val="24"/>
      <w:u w:val="single"/>
    </w:rPr>
  </w:style>
  <w:style w:type="character" w:customStyle="1" w:styleId="Ttulo4Char">
    <w:name w:val="Título 4 Char"/>
    <w:link w:val="Ttulo4"/>
    <w:uiPriority w:val="9"/>
    <w:rsid w:val="00316027"/>
    <w:rPr>
      <w:rFonts w:ascii="Tahoma" w:eastAsiaTheme="majorEastAsia" w:hAnsi="Tahoma" w:cstheme="majorBidi"/>
      <w:b/>
      <w:iCs/>
      <w:sz w:val="24"/>
      <w:szCs w:val="28"/>
      <w:u w:val="single"/>
    </w:rPr>
  </w:style>
  <w:style w:type="character" w:customStyle="1" w:styleId="Ttulo5Char">
    <w:name w:val="Título 5 Char"/>
    <w:link w:val="Ttulo5"/>
    <w:uiPriority w:val="9"/>
    <w:rsid w:val="008523D5"/>
    <w:rPr>
      <w:rFonts w:ascii="Tahoma" w:eastAsiaTheme="majorEastAsia" w:hAnsi="Tahoma" w:cstheme="majorBidi"/>
      <w:b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57CB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4E6A0A"/>
    <w:rPr>
      <w:iCs/>
      <w:color w:val="000000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975246"/>
    <w:rPr>
      <w:rFonts w:eastAsiaTheme="minorHAnsi"/>
    </w:rPr>
  </w:style>
  <w:style w:type="paragraph" w:customStyle="1" w:styleId="Ttulot14">
    <w:name w:val="Título t. 14"/>
    <w:basedOn w:val="Normal"/>
    <w:link w:val="Ttulot14Char"/>
    <w:rsid w:val="004E6A0A"/>
    <w:rPr>
      <w:rFonts w:eastAsiaTheme="majorEastAsia" w:cstheme="majorBidi"/>
      <w:b/>
      <w:sz w:val="28"/>
      <w:szCs w:val="32"/>
    </w:rPr>
  </w:style>
  <w:style w:type="character" w:customStyle="1" w:styleId="Ttulot14Char">
    <w:name w:val="Título t. 14 Char"/>
    <w:link w:val="Ttulot14"/>
    <w:rsid w:val="004E6A0A"/>
    <w:rPr>
      <w:rFonts w:ascii="Times New Roman" w:eastAsiaTheme="majorEastAsia" w:hAnsi="Times New Roman" w:cstheme="majorBidi"/>
      <w:b/>
      <w:sz w:val="28"/>
      <w:szCs w:val="32"/>
    </w:rPr>
  </w:style>
  <w:style w:type="paragraph" w:styleId="Citao">
    <w:name w:val="Quote"/>
    <w:next w:val="Normal"/>
    <w:link w:val="CitaoChar"/>
    <w:uiPriority w:val="29"/>
    <w:qFormat/>
    <w:rsid w:val="004E6A0A"/>
    <w:pPr>
      <w:spacing w:before="100" w:after="100" w:line="240" w:lineRule="auto"/>
      <w:ind w:left="2268"/>
      <w:jc w:val="both"/>
    </w:pPr>
    <w:rPr>
      <w:rFonts w:ascii="Times New Roman" w:eastAsia="Calibri" w:hAnsi="Times New Roman"/>
      <w:i/>
      <w:iCs/>
      <w:sz w:val="24"/>
    </w:rPr>
  </w:style>
  <w:style w:type="character" w:customStyle="1" w:styleId="CitaoChar">
    <w:name w:val="Citação Char"/>
    <w:link w:val="Citao"/>
    <w:uiPriority w:val="29"/>
    <w:rsid w:val="004E6A0A"/>
    <w:rPr>
      <w:rFonts w:ascii="Times New Roman" w:eastAsia="Calibri" w:hAnsi="Times New Roman"/>
      <w:i/>
      <w:iCs/>
      <w:sz w:val="24"/>
    </w:rPr>
  </w:style>
  <w:style w:type="paragraph" w:styleId="SemEspaamento">
    <w:name w:val="No Spacing"/>
    <w:uiPriority w:val="1"/>
    <w:rsid w:val="000C3CB2"/>
    <w:rPr>
      <w:rFonts w:ascii="Times New Roman" w:hAnsi="Times New Roman"/>
      <w:sz w:val="24"/>
    </w:rPr>
  </w:style>
  <w:style w:type="character" w:customStyle="1" w:styleId="Ttulo6Char">
    <w:name w:val="Título 6 Char"/>
    <w:link w:val="Ttulo6"/>
    <w:uiPriority w:val="9"/>
    <w:rsid w:val="00F065EF"/>
    <w:rPr>
      <w:rFonts w:ascii="Tahoma" w:eastAsiaTheme="majorEastAsia" w:hAnsi="Tahoma" w:cstheme="majorBidi"/>
      <w:b/>
      <w:color w:val="000000"/>
      <w:sz w:val="28"/>
      <w:szCs w:val="20"/>
    </w:rPr>
  </w:style>
  <w:style w:type="character" w:styleId="Forte">
    <w:name w:val="Strong"/>
    <w:uiPriority w:val="22"/>
    <w:qFormat/>
    <w:rsid w:val="00F065EF"/>
    <w:rPr>
      <w:b/>
      <w:bCs/>
    </w:rPr>
  </w:style>
  <w:style w:type="character" w:customStyle="1" w:styleId="Ttulo7Char">
    <w:name w:val="Título 7 Char"/>
    <w:link w:val="Ttulo7"/>
    <w:uiPriority w:val="9"/>
    <w:rsid w:val="004E6A0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E6A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4E6A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E6A0A"/>
    <w:pPr>
      <w:numPr>
        <w:numId w:val="0"/>
      </w:numPr>
      <w:spacing w:before="480"/>
      <w:ind w:firstLine="709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customStyle="1" w:styleId="Ttulot12">
    <w:name w:val="Título t. 12"/>
    <w:basedOn w:val="Ttulot14"/>
    <w:link w:val="Ttulot12Char"/>
    <w:qFormat/>
    <w:rsid w:val="00AB241A"/>
    <w:rPr>
      <w:sz w:val="24"/>
    </w:rPr>
  </w:style>
  <w:style w:type="character" w:customStyle="1" w:styleId="Ttulot12Char">
    <w:name w:val="Título t. 12 Char"/>
    <w:basedOn w:val="Ttulot14Char"/>
    <w:link w:val="Ttulot12"/>
    <w:rsid w:val="00AB241A"/>
    <w:rPr>
      <w:rFonts w:ascii="Times New Roman" w:eastAsiaTheme="majorEastAsia" w:hAnsi="Times New Roman" w:cstheme="majorBidi"/>
      <w:b/>
      <w:sz w:val="24"/>
      <w:szCs w:val="32"/>
    </w:rPr>
  </w:style>
  <w:style w:type="paragraph" w:styleId="Ttulo">
    <w:name w:val="Title"/>
    <w:basedOn w:val="Normal"/>
    <w:next w:val="Normal"/>
    <w:link w:val="TtuloChar"/>
    <w:qFormat/>
    <w:rsid w:val="00997B51"/>
    <w:pPr>
      <w:spacing w:before="240" w:after="60" w:line="240" w:lineRule="auto"/>
      <w:outlineLvl w:val="0"/>
    </w:pPr>
    <w:rPr>
      <w:rFonts w:eastAsia="Times New Roman" w:cs="Times New Roman"/>
      <w:b/>
      <w:bCs/>
      <w:kern w:val="28"/>
      <w:szCs w:val="32"/>
    </w:rPr>
  </w:style>
  <w:style w:type="character" w:customStyle="1" w:styleId="TtuloChar">
    <w:name w:val="Título Char"/>
    <w:basedOn w:val="Fontepargpadro"/>
    <w:link w:val="Ttulo"/>
    <w:rsid w:val="00997B51"/>
    <w:rPr>
      <w:rFonts w:ascii="Arial" w:eastAsia="Times New Roman" w:hAnsi="Arial" w:cs="Times New Roman"/>
      <w:b/>
      <w:bCs/>
      <w:kern w:val="28"/>
      <w:sz w:val="24"/>
      <w:szCs w:val="32"/>
    </w:rPr>
  </w:style>
  <w:style w:type="character" w:customStyle="1" w:styleId="fontstyle01">
    <w:name w:val="fontstyle01"/>
    <w:basedOn w:val="Fontepargpadro"/>
    <w:rsid w:val="00D23F9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7C0BA5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rsid w:val="004617FB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m-5261629222207590307apple-converted-space">
    <w:name w:val="m_-5261629222207590307apple-converted-space"/>
    <w:rsid w:val="004617FB"/>
  </w:style>
  <w:style w:type="paragraph" w:customStyle="1" w:styleId="Standard">
    <w:name w:val="Standard"/>
    <w:rsid w:val="004617F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Resumo">
    <w:name w:val="Resumo"/>
    <w:basedOn w:val="Normal"/>
    <w:rsid w:val="004617FB"/>
    <w:pPr>
      <w:tabs>
        <w:tab w:val="left" w:pos="1270"/>
      </w:tabs>
      <w:autoSpaceDE w:val="0"/>
      <w:autoSpaceDN w:val="0"/>
      <w:spacing w:after="120" w:line="240" w:lineRule="auto"/>
      <w:ind w:firstLine="567"/>
      <w:jc w:val="left"/>
    </w:pPr>
    <w:rPr>
      <w:rFonts w:ascii="Arial" w:eastAsia="Times New Roman" w:hAnsi="Arial"/>
      <w:color w:val="000000"/>
    </w:rPr>
  </w:style>
  <w:style w:type="table" w:styleId="Tabelacomgrade">
    <w:name w:val="Table Grid"/>
    <w:basedOn w:val="Tabelanormal"/>
    <w:uiPriority w:val="59"/>
    <w:rsid w:val="003B63B8"/>
    <w:pPr>
      <w:spacing w:after="0" w:line="240" w:lineRule="auto"/>
    </w:pPr>
    <w:rPr>
      <w:rFonts w:eastAsiaTheme="minorEastAsia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Fontepargpadro"/>
    <w:rsid w:val="008A5CB3"/>
  </w:style>
  <w:style w:type="paragraph" w:customStyle="1" w:styleId="not-prose">
    <w:name w:val="not-prose"/>
    <w:basedOn w:val="Normal"/>
    <w:rsid w:val="008A5CB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74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5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Escrit&#243;rio\Logos\Novos%20logos%202017\Papel%20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>
  <b:Source>
    <b:Tag>NBR04</b:Tag>
    <b:SourceType>Misc</b:SourceType>
    <b:Guid>{AF866CB6-7062-4E7E-99C1-14F2925A125A}</b:Guid>
    <b:Title>Instalações elétricas de baixa tensão </b:Title>
    <b:Year>2004</b:Year>
    <b:Month>setembro</b:Month>
    <b:Day>30</b:Day>
    <b:Author>
      <b:Author>
        <b:Corporate>NBR - 5410</b:Corporate>
      </b:Author>
    </b:Author>
    <b:City>Rio de Janeiro </b:City>
    <b:Publisher>Assossiação Brasileira de Normas Técnicas - ABNT</b:Publisher>
    <b:RefOrder>1</b:RefOrder>
  </b:Source>
</b:Sources>
</file>

<file path=customXml/itemProps1.xml><?xml version="1.0" encoding="utf-8"?>
<ds:datastoreItem xmlns:ds="http://schemas.openxmlformats.org/officeDocument/2006/customXml" ds:itemID="{BD46C5BF-3960-4EB2-A264-DCDC22D5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</Template>
  <TotalTime>1526</TotalTime>
  <Pages>13</Pages>
  <Words>3478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Word</vt:lpstr>
    </vt:vector>
  </TitlesOfParts>
  <Company/>
  <LinksUpToDate>false</LinksUpToDate>
  <CharactersWithSpaces>22218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Word</dc:title>
  <dc:creator>Joabe Morelli</dc:creator>
  <cp:lastModifiedBy>User</cp:lastModifiedBy>
  <cp:revision>111</cp:revision>
  <cp:lastPrinted>2024-03-10T12:00:00Z</cp:lastPrinted>
  <dcterms:created xsi:type="dcterms:W3CDTF">2022-07-26T17:23:00Z</dcterms:created>
  <dcterms:modified xsi:type="dcterms:W3CDTF">2026-03-06T14:38:00Z</dcterms:modified>
</cp:coreProperties>
</file>